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0FE" w:rsidRPr="000D6F06" w:rsidRDefault="00B42434" w:rsidP="002D4834">
      <w:pPr>
        <w:jc w:val="right"/>
        <w:rPr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5125720</wp:posOffset>
            </wp:positionH>
            <wp:positionV relativeFrom="margin">
              <wp:posOffset>-495300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0FE" w:rsidRPr="000D6F06">
        <w:rPr>
          <w:i/>
          <w:sz w:val="28"/>
          <w:szCs w:val="28"/>
        </w:rPr>
        <w:t>Приложение</w:t>
      </w:r>
      <w:r w:rsidR="001050FE">
        <w:rPr>
          <w:i/>
          <w:sz w:val="28"/>
          <w:szCs w:val="28"/>
        </w:rPr>
        <w:t xml:space="preserve"> 1</w:t>
      </w:r>
    </w:p>
    <w:p w:rsidR="001050FE" w:rsidRPr="000D6F06" w:rsidRDefault="001050FE" w:rsidP="00375F7F">
      <w:pPr>
        <w:tabs>
          <w:tab w:val="left" w:pos="8565"/>
        </w:tabs>
        <w:ind w:left="5670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1050FE" w:rsidRPr="000D6F06" w:rsidRDefault="001050FE" w:rsidP="00375F7F">
      <w:pPr>
        <w:spacing w:line="360" w:lineRule="auto"/>
        <w:ind w:left="5670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1050FE" w:rsidRPr="000D6F06" w:rsidRDefault="001050FE" w:rsidP="00375F7F">
      <w:pPr>
        <w:spacing w:line="360" w:lineRule="auto"/>
        <w:ind w:left="5670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0C3441" w:rsidRDefault="000C3441" w:rsidP="000C3441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</w:p>
    <w:p w:rsidR="001050FE" w:rsidRPr="000C3441" w:rsidRDefault="001050FE" w:rsidP="000C3441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</w:p>
    <w:p w:rsidR="000C3441" w:rsidRPr="000C3441" w:rsidRDefault="000C3441" w:rsidP="000C3441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  <w:r w:rsidRPr="000C3441">
        <w:rPr>
          <w:b/>
          <w:sz w:val="28"/>
          <w:szCs w:val="28"/>
        </w:rPr>
        <w:t>ПАСПОРТ</w:t>
      </w:r>
    </w:p>
    <w:p w:rsidR="000C3441" w:rsidRPr="001050FE" w:rsidRDefault="000C3441" w:rsidP="000C3441">
      <w:pPr>
        <w:jc w:val="center"/>
        <w:rPr>
          <w:b/>
          <w:spacing w:val="-4"/>
          <w:sz w:val="28"/>
          <w:szCs w:val="28"/>
        </w:rPr>
      </w:pPr>
      <w:r w:rsidRPr="000C3441">
        <w:rPr>
          <w:b/>
          <w:sz w:val="28"/>
          <w:szCs w:val="28"/>
        </w:rPr>
        <w:t xml:space="preserve">муниципальной программы </w:t>
      </w:r>
      <w:r w:rsidR="001050FE">
        <w:rPr>
          <w:b/>
          <w:sz w:val="28"/>
          <w:szCs w:val="28"/>
        </w:rPr>
        <w:br/>
      </w:r>
      <w:r w:rsidRPr="001050FE">
        <w:rPr>
          <w:b/>
          <w:spacing w:val="-4"/>
          <w:sz w:val="28"/>
          <w:szCs w:val="28"/>
        </w:rPr>
        <w:t xml:space="preserve">«Развитие жилищно-коммунального хозяйства МО «Город </w:t>
      </w:r>
      <w:r w:rsidR="001050FE" w:rsidRPr="001050FE">
        <w:rPr>
          <w:b/>
          <w:spacing w:val="-4"/>
          <w:sz w:val="28"/>
          <w:szCs w:val="28"/>
        </w:rPr>
        <w:t>В</w:t>
      </w:r>
      <w:r w:rsidRPr="001050FE">
        <w:rPr>
          <w:b/>
          <w:spacing w:val="-4"/>
          <w:sz w:val="28"/>
          <w:szCs w:val="28"/>
        </w:rPr>
        <w:t>севоложск»»</w:t>
      </w:r>
    </w:p>
    <w:p w:rsidR="000C3441" w:rsidRPr="001050FE" w:rsidRDefault="000C3441" w:rsidP="000C3441">
      <w:pPr>
        <w:jc w:val="center"/>
        <w:rPr>
          <w:b/>
          <w:spacing w:val="-4"/>
          <w:sz w:val="28"/>
          <w:szCs w:val="28"/>
        </w:rPr>
      </w:pPr>
    </w:p>
    <w:p w:rsidR="000C3441" w:rsidRPr="000C3441" w:rsidRDefault="001050FE" w:rsidP="001050FE">
      <w:pPr>
        <w:tabs>
          <w:tab w:val="left" w:pos="5940"/>
          <w:tab w:val="left" w:pos="9072"/>
        </w:tabs>
        <w:suppressAutoHyphens/>
        <w:rPr>
          <w:rFonts w:eastAsia="Arial"/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5661"/>
      </w:tblGrid>
      <w:tr w:rsidR="000C3441" w:rsidRPr="000C3441" w:rsidTr="001050FE">
        <w:trPr>
          <w:jc w:val="center"/>
        </w:trPr>
        <w:tc>
          <w:tcPr>
            <w:tcW w:w="3401" w:type="dxa"/>
            <w:vAlign w:val="center"/>
          </w:tcPr>
          <w:p w:rsidR="000C3441" w:rsidRPr="000C3441" w:rsidRDefault="000C3441" w:rsidP="000C3441">
            <w:pPr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661" w:type="dxa"/>
            <w:vAlign w:val="center"/>
          </w:tcPr>
          <w:p w:rsidR="000C3441" w:rsidRPr="000C3441" w:rsidRDefault="000C3441" w:rsidP="000C3441">
            <w:pPr>
              <w:spacing w:before="40" w:after="40" w:line="260" w:lineRule="exact"/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 xml:space="preserve">Общий объем финансирования муниципальной программы на 2024-2028 годы составляет     </w:t>
            </w:r>
            <w:r>
              <w:rPr>
                <w:sz w:val="28"/>
                <w:szCs w:val="28"/>
              </w:rPr>
              <w:t>249 729 737,80</w:t>
            </w:r>
            <w:r w:rsidRPr="000C3441">
              <w:rPr>
                <w:sz w:val="28"/>
                <w:szCs w:val="28"/>
              </w:rPr>
              <w:t xml:space="preserve"> руб., в том числе по годам:</w:t>
            </w:r>
          </w:p>
          <w:p w:rsidR="000C3441" w:rsidRPr="000C3441" w:rsidRDefault="000C3441" w:rsidP="000C3441">
            <w:pPr>
              <w:spacing w:before="40" w:after="40"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50 191 957,80</w:t>
            </w:r>
            <w:r w:rsidRPr="000C3441">
              <w:rPr>
                <w:sz w:val="28"/>
                <w:szCs w:val="28"/>
              </w:rPr>
              <w:t xml:space="preserve"> руб. </w:t>
            </w:r>
          </w:p>
          <w:p w:rsidR="000C3441" w:rsidRPr="000C3441" w:rsidRDefault="000C3441" w:rsidP="000C3441">
            <w:pPr>
              <w:spacing w:before="40" w:after="40" w:line="260" w:lineRule="exact"/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>2025 год – 48 222 490,00 руб.</w:t>
            </w:r>
          </w:p>
          <w:p w:rsidR="000C3441" w:rsidRPr="000C3441" w:rsidRDefault="000C3441" w:rsidP="000C3441">
            <w:pPr>
              <w:spacing w:before="40" w:after="40" w:line="260" w:lineRule="exact"/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 xml:space="preserve">2026 год – 50 438 430,00 руб. </w:t>
            </w:r>
          </w:p>
          <w:p w:rsidR="000C3441" w:rsidRPr="000C3441" w:rsidRDefault="000C3441" w:rsidP="000C3441">
            <w:pPr>
              <w:spacing w:before="40" w:after="40" w:line="260" w:lineRule="exact"/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 xml:space="preserve">2027 год – 50 438 430,00 руб. </w:t>
            </w:r>
          </w:p>
          <w:p w:rsidR="000C3441" w:rsidRPr="000C3441" w:rsidRDefault="000C3441" w:rsidP="000C3441">
            <w:pPr>
              <w:jc w:val="both"/>
              <w:rPr>
                <w:sz w:val="28"/>
                <w:szCs w:val="28"/>
              </w:rPr>
            </w:pPr>
            <w:r w:rsidRPr="000C3441">
              <w:rPr>
                <w:sz w:val="28"/>
                <w:szCs w:val="28"/>
              </w:rPr>
              <w:t>2028 год – 50 438 430,00 руб.</w:t>
            </w:r>
          </w:p>
        </w:tc>
      </w:tr>
    </w:tbl>
    <w:p w:rsidR="001050FE" w:rsidRDefault="001050FE" w:rsidP="000C3441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Pr="001050FE" w:rsidRDefault="001050FE" w:rsidP="001050FE">
      <w:pPr>
        <w:rPr>
          <w:sz w:val="28"/>
          <w:szCs w:val="28"/>
        </w:rPr>
      </w:pPr>
    </w:p>
    <w:p w:rsidR="001050FE" w:rsidRDefault="001050FE" w:rsidP="001050FE">
      <w:pPr>
        <w:rPr>
          <w:sz w:val="28"/>
          <w:szCs w:val="28"/>
        </w:rPr>
      </w:pPr>
    </w:p>
    <w:p w:rsidR="00E57465" w:rsidRDefault="001050FE" w:rsidP="001050FE">
      <w:pPr>
        <w:jc w:val="right"/>
        <w:rPr>
          <w:sz w:val="28"/>
          <w:szCs w:val="28"/>
        </w:rPr>
        <w:sectPr w:rsidR="00E57465" w:rsidSect="00F22760">
          <w:headerReference w:type="firs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ab/>
      </w:r>
    </w:p>
    <w:p w:rsidR="001050FE" w:rsidRPr="000D6F06" w:rsidRDefault="001050FE" w:rsidP="001050FE">
      <w:pPr>
        <w:jc w:val="right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2</w:t>
      </w:r>
    </w:p>
    <w:p w:rsidR="001050FE" w:rsidRPr="000D6F06" w:rsidRDefault="001050FE" w:rsidP="001050FE">
      <w:pPr>
        <w:tabs>
          <w:tab w:val="left" w:pos="8565"/>
        </w:tabs>
        <w:ind w:left="12049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1050FE" w:rsidRPr="000D6F06" w:rsidRDefault="001050FE" w:rsidP="001050FE">
      <w:pPr>
        <w:spacing w:line="360" w:lineRule="auto"/>
        <w:ind w:left="12049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1050FE" w:rsidRPr="000D6F06" w:rsidRDefault="001050FE" w:rsidP="001050FE">
      <w:pPr>
        <w:spacing w:line="360" w:lineRule="auto"/>
        <w:ind w:left="12049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0C3441" w:rsidRPr="001050FE" w:rsidRDefault="000C3441" w:rsidP="001050FE">
      <w:pPr>
        <w:tabs>
          <w:tab w:val="left" w:pos="2730"/>
        </w:tabs>
      </w:pPr>
    </w:p>
    <w:p w:rsidR="000C3441" w:rsidRPr="000C3441" w:rsidRDefault="000C3441" w:rsidP="000C3441">
      <w:pPr>
        <w:ind w:right="-709"/>
        <w:jc w:val="right"/>
        <w:rPr>
          <w:sz w:val="26"/>
          <w:szCs w:val="26"/>
        </w:rPr>
      </w:pPr>
    </w:p>
    <w:p w:rsidR="000C3441" w:rsidRPr="001050FE" w:rsidRDefault="000C3441" w:rsidP="000C3441">
      <w:pPr>
        <w:ind w:right="-709"/>
        <w:jc w:val="center"/>
        <w:rPr>
          <w:b/>
          <w:sz w:val="22"/>
          <w:szCs w:val="22"/>
        </w:rPr>
      </w:pPr>
      <w:r w:rsidRPr="001050FE">
        <w:rPr>
          <w:b/>
          <w:sz w:val="22"/>
          <w:szCs w:val="22"/>
        </w:rPr>
        <w:t>План реализации муниципальной программы «Развитие жилищно-коммунального хозяйства МО «Город Всеволожск»»</w:t>
      </w:r>
    </w:p>
    <w:p w:rsidR="000C3441" w:rsidRPr="001050FE" w:rsidRDefault="000C3441" w:rsidP="000C3441">
      <w:pPr>
        <w:ind w:right="-709"/>
        <w:jc w:val="center"/>
        <w:rPr>
          <w:sz w:val="16"/>
          <w:szCs w:val="16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0"/>
        <w:gridCol w:w="15"/>
        <w:gridCol w:w="3279"/>
        <w:gridCol w:w="2210"/>
        <w:gridCol w:w="40"/>
        <w:gridCol w:w="1050"/>
        <w:gridCol w:w="67"/>
        <w:gridCol w:w="1674"/>
        <w:gridCol w:w="42"/>
        <w:gridCol w:w="1615"/>
        <w:gridCol w:w="48"/>
        <w:gridCol w:w="1701"/>
        <w:gridCol w:w="41"/>
        <w:gridCol w:w="1716"/>
        <w:gridCol w:w="10"/>
        <w:gridCol w:w="1916"/>
      </w:tblGrid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6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73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37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 xml:space="preserve">Годы </w:t>
            </w:r>
            <w:proofErr w:type="spellStart"/>
            <w:proofErr w:type="gramStart"/>
            <w:r w:rsidRPr="000C3441">
              <w:rPr>
                <w:color w:val="000000"/>
                <w:sz w:val="24"/>
                <w:szCs w:val="24"/>
              </w:rPr>
              <w:t>реали-зации</w:t>
            </w:r>
            <w:proofErr w:type="spellEnd"/>
            <w:proofErr w:type="gramEnd"/>
          </w:p>
        </w:tc>
        <w:tc>
          <w:tcPr>
            <w:tcW w:w="2601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 xml:space="preserve">Местные бюджеты 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Прочие источники финансирования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0C3441">
              <w:rPr>
                <w:b/>
                <w:color w:val="000000"/>
                <w:sz w:val="24"/>
                <w:szCs w:val="24"/>
              </w:rPr>
              <w:t>«Развитие жилищно-коммунального хозяйства МО «Город Всеволожск»</w:t>
            </w:r>
          </w:p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Отдел ЖКХ города</w:t>
            </w:r>
          </w:p>
          <w:p w:rsidR="001050FE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Отдел строительства</w:t>
            </w:r>
          </w:p>
          <w:p w:rsidR="001050FE" w:rsidRPr="001050FE" w:rsidRDefault="001050FE" w:rsidP="001050FE">
            <w:pPr>
              <w:rPr>
                <w:sz w:val="24"/>
                <w:szCs w:val="24"/>
              </w:rPr>
            </w:pPr>
          </w:p>
          <w:p w:rsidR="001050FE" w:rsidRPr="001050FE" w:rsidRDefault="001050FE" w:rsidP="001050FE">
            <w:pPr>
              <w:rPr>
                <w:sz w:val="24"/>
                <w:szCs w:val="24"/>
              </w:rPr>
            </w:pPr>
          </w:p>
          <w:p w:rsidR="001050FE" w:rsidRDefault="001050FE" w:rsidP="001050FE">
            <w:pPr>
              <w:rPr>
                <w:sz w:val="24"/>
                <w:szCs w:val="24"/>
              </w:rPr>
            </w:pPr>
          </w:p>
          <w:p w:rsidR="000C3441" w:rsidRPr="001050FE" w:rsidRDefault="000C3441" w:rsidP="001050FE">
            <w:pPr>
              <w:spacing w:line="22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6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50 191 957,80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50 191 957,80</w:t>
            </w:r>
          </w:p>
        </w:tc>
        <w:tc>
          <w:tcPr>
            <w:tcW w:w="39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48 222 490,00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48 222 490,00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50 438 430,00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50 438 430,00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50 438 430,00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50 438 430,00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50 438 430,00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50 438 430,00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39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249 729 737,80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249 729 737,80</w:t>
            </w:r>
          </w:p>
        </w:tc>
        <w:tc>
          <w:tcPr>
            <w:tcW w:w="3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Проектная часть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7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Отдел строительства</w:t>
            </w: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6" w:type="pct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6" w:type="pct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6" w:type="pct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6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16" w:type="pct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6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0C3441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141 334 810,00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141 334 810,00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2D4834">
        <w:trPr>
          <w:trHeight w:val="34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C3441" w:rsidRPr="000C3441" w:rsidRDefault="000C3441" w:rsidP="002D483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 xml:space="preserve">Комплекс процессных мероприятий «Развитие и содержание коммунальной инфраструктуры муниципального образования «Город Всеволожск» </w:t>
            </w:r>
          </w:p>
        </w:tc>
        <w:tc>
          <w:tcPr>
            <w:tcW w:w="731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Отдел ЖКХ города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6 948 957,80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6 948 957,80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3 709 120,00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3 709 120,00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  <w:bookmarkStart w:id="0" w:name="_GoBack" w:colFirst="5" w:colLast="5"/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bookmarkEnd w:id="0"/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3 879 740,00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36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22 297 297,80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22 297 297,80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 xml:space="preserve">Комплекс процессных мероприятий «Развитие и содержание жилищного фонда муниципального образования «Город Всеволожск» </w:t>
            </w:r>
          </w:p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Отдел ЖКХ города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14 943 000,00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14 943 000,00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17 197 080,00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17 197 080,00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2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C344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17 985 850,00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C3441">
              <w:rPr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36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86 097 630,00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86 097 630,00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C3441">
              <w:rPr>
                <w:b/>
                <w:sz w:val="24"/>
                <w:szCs w:val="24"/>
              </w:rPr>
              <w:t>0,00</w:t>
            </w:r>
          </w:p>
        </w:tc>
      </w:tr>
      <w:tr w:rsidR="000C3441" w:rsidRPr="000C3441" w:rsidTr="001050FE">
        <w:trPr>
          <w:trHeight w:val="340"/>
        </w:trPr>
        <w:tc>
          <w:tcPr>
            <w:tcW w:w="236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ИТОГО процессная часть</w:t>
            </w:r>
          </w:p>
        </w:tc>
        <w:tc>
          <w:tcPr>
            <w:tcW w:w="59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108 394 927,80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6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108 394 927,80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3441" w:rsidRPr="000C3441" w:rsidRDefault="000C3441" w:rsidP="001050F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344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</w:tbl>
    <w:p w:rsidR="000C3441" w:rsidRPr="001050FE" w:rsidRDefault="000C3441" w:rsidP="001050FE">
      <w:pPr>
        <w:ind w:right="-709"/>
        <w:jc w:val="center"/>
        <w:rPr>
          <w:sz w:val="28"/>
          <w:szCs w:val="28"/>
          <w:highlight w:val="yellow"/>
        </w:rPr>
      </w:pPr>
    </w:p>
    <w:p w:rsidR="001050FE" w:rsidRPr="001050FE" w:rsidRDefault="001050FE" w:rsidP="001050FE">
      <w:pPr>
        <w:ind w:right="-709"/>
        <w:jc w:val="center"/>
        <w:rPr>
          <w:sz w:val="28"/>
          <w:szCs w:val="28"/>
          <w:highlight w:val="yellow"/>
        </w:rPr>
      </w:pPr>
    </w:p>
    <w:p w:rsidR="001050FE" w:rsidRPr="001050FE" w:rsidRDefault="001050FE" w:rsidP="001050FE">
      <w:pPr>
        <w:ind w:right="-709"/>
        <w:jc w:val="center"/>
        <w:rPr>
          <w:sz w:val="28"/>
          <w:szCs w:val="28"/>
        </w:rPr>
      </w:pPr>
      <w:r w:rsidRPr="001050FE">
        <w:rPr>
          <w:sz w:val="28"/>
          <w:szCs w:val="28"/>
        </w:rPr>
        <w:t>_____________</w:t>
      </w:r>
    </w:p>
    <w:p w:rsidR="000C3441" w:rsidRDefault="000C3441" w:rsidP="00034AD8">
      <w:pPr>
        <w:ind w:right="-709"/>
        <w:jc w:val="right"/>
      </w:pPr>
    </w:p>
    <w:p w:rsidR="000C3441" w:rsidRDefault="000C3441" w:rsidP="00034AD8">
      <w:pPr>
        <w:ind w:right="-709"/>
        <w:jc w:val="right"/>
      </w:pPr>
    </w:p>
    <w:p w:rsidR="000C3441" w:rsidRDefault="000C3441" w:rsidP="00034AD8">
      <w:pPr>
        <w:ind w:right="-709"/>
        <w:jc w:val="right"/>
      </w:pPr>
    </w:p>
    <w:p w:rsidR="000C3441" w:rsidRDefault="000C3441" w:rsidP="00034AD8">
      <w:pPr>
        <w:ind w:right="-709"/>
        <w:jc w:val="right"/>
      </w:pPr>
    </w:p>
    <w:p w:rsidR="000C3441" w:rsidRDefault="000C3441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1050FE" w:rsidRDefault="001050FE" w:rsidP="00034AD8">
      <w:pPr>
        <w:ind w:right="-709"/>
        <w:jc w:val="right"/>
      </w:pPr>
    </w:p>
    <w:p w:rsidR="003B126B" w:rsidRPr="000D6F06" w:rsidRDefault="003B126B" w:rsidP="003B126B">
      <w:pPr>
        <w:jc w:val="right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3</w:t>
      </w:r>
    </w:p>
    <w:p w:rsidR="003B126B" w:rsidRPr="000D6F06" w:rsidRDefault="003B126B" w:rsidP="003B126B">
      <w:pPr>
        <w:tabs>
          <w:tab w:val="left" w:pos="8565"/>
        </w:tabs>
        <w:ind w:left="12049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3B126B" w:rsidRPr="000D6F06" w:rsidRDefault="003B126B" w:rsidP="003B126B">
      <w:pPr>
        <w:spacing w:line="360" w:lineRule="auto"/>
        <w:ind w:left="12049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3B126B" w:rsidRPr="000D6F06" w:rsidRDefault="003B126B" w:rsidP="003B126B">
      <w:pPr>
        <w:spacing w:line="360" w:lineRule="auto"/>
        <w:ind w:left="12049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1050FE" w:rsidRPr="00375F7F" w:rsidRDefault="001050FE" w:rsidP="00034AD8">
      <w:pPr>
        <w:ind w:right="-709"/>
        <w:jc w:val="right"/>
        <w:rPr>
          <w:sz w:val="28"/>
          <w:szCs w:val="28"/>
        </w:rPr>
      </w:pPr>
    </w:p>
    <w:p w:rsidR="00B1702D" w:rsidRPr="00375F7F" w:rsidRDefault="00B1702D" w:rsidP="00B1702D">
      <w:pPr>
        <w:ind w:right="-709"/>
        <w:jc w:val="center"/>
        <w:rPr>
          <w:b/>
          <w:sz w:val="28"/>
          <w:szCs w:val="28"/>
        </w:rPr>
      </w:pPr>
      <w:r w:rsidRPr="00375F7F">
        <w:rPr>
          <w:b/>
          <w:sz w:val="28"/>
          <w:szCs w:val="28"/>
        </w:rPr>
        <w:t>Сводный детальный план реализации муниципальной программы</w:t>
      </w:r>
    </w:p>
    <w:p w:rsidR="00B1702D" w:rsidRPr="00375F7F" w:rsidRDefault="00B1702D" w:rsidP="00B1702D">
      <w:pPr>
        <w:ind w:right="-709"/>
        <w:jc w:val="center"/>
        <w:rPr>
          <w:b/>
          <w:sz w:val="28"/>
          <w:szCs w:val="28"/>
        </w:rPr>
      </w:pPr>
      <w:r w:rsidRPr="00375F7F">
        <w:rPr>
          <w:b/>
          <w:sz w:val="28"/>
          <w:szCs w:val="28"/>
        </w:rPr>
        <w:t>«Развитие жилищно-коммунального-хозяйства МО «Город Всеволожск»</w:t>
      </w:r>
      <w:r w:rsidR="00FE1B2F" w:rsidRPr="00375F7F">
        <w:rPr>
          <w:b/>
          <w:sz w:val="28"/>
          <w:szCs w:val="28"/>
        </w:rPr>
        <w:t>»</w:t>
      </w:r>
    </w:p>
    <w:p w:rsidR="00B1702D" w:rsidRPr="00375F7F" w:rsidRDefault="00B1702D" w:rsidP="00B1702D">
      <w:pPr>
        <w:ind w:right="-709"/>
        <w:jc w:val="center"/>
        <w:rPr>
          <w:vertAlign w:val="sub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2030"/>
        <w:gridCol w:w="1712"/>
        <w:gridCol w:w="1280"/>
        <w:gridCol w:w="1389"/>
        <w:gridCol w:w="1725"/>
        <w:gridCol w:w="1491"/>
        <w:gridCol w:w="1228"/>
        <w:gridCol w:w="1793"/>
        <w:gridCol w:w="1052"/>
        <w:gridCol w:w="32"/>
        <w:gridCol w:w="1629"/>
      </w:tblGrid>
      <w:tr w:rsidR="00375F7F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ind w:left="-84" w:firstLine="75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 xml:space="preserve">№ </w:t>
            </w:r>
            <w:r w:rsidRPr="00B1702D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534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Ответственный </w:t>
            </w:r>
            <w:proofErr w:type="gramStart"/>
            <w:r w:rsidRPr="00B1702D">
              <w:rPr>
                <w:color w:val="000000"/>
                <w:sz w:val="23"/>
                <w:szCs w:val="23"/>
              </w:rPr>
              <w:t>исполнитель,</w:t>
            </w:r>
            <w:r w:rsidRPr="00B1702D">
              <w:rPr>
                <w:color w:val="000000"/>
                <w:sz w:val="23"/>
                <w:szCs w:val="23"/>
              </w:rPr>
              <w:br/>
              <w:t>Соисполнитель</w:t>
            </w:r>
            <w:proofErr w:type="gramEnd"/>
            <w:r w:rsidRPr="00B1702D">
              <w:rPr>
                <w:color w:val="000000"/>
                <w:sz w:val="23"/>
                <w:szCs w:val="23"/>
              </w:rPr>
              <w:t>,</w:t>
            </w:r>
            <w:r w:rsidRPr="00B1702D">
              <w:rPr>
                <w:color w:val="000000"/>
                <w:sz w:val="23"/>
                <w:szCs w:val="23"/>
              </w:rPr>
              <w:br/>
              <w:t>Участник</w:t>
            </w:r>
          </w:p>
        </w:tc>
        <w:tc>
          <w:tcPr>
            <w:tcW w:w="399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Годы реализации</w:t>
            </w:r>
          </w:p>
        </w:tc>
        <w:tc>
          <w:tcPr>
            <w:tcW w:w="4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2273" w:type="pct"/>
            <w:gridSpan w:val="5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Объем расходов (руб., в ценах соответствующих лет)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Ответственный за реализацию структурного элемента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8" w:type="pct"/>
            <w:shd w:val="clear" w:color="auto" w:fill="auto"/>
            <w:hideMark/>
          </w:tcPr>
          <w:p w:rsidR="00375F7F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Всего</w:t>
            </w:r>
          </w:p>
          <w:p w:rsidR="00375F7F" w:rsidRDefault="00375F7F" w:rsidP="00375F7F">
            <w:pPr>
              <w:rPr>
                <w:sz w:val="23"/>
                <w:szCs w:val="23"/>
              </w:rPr>
            </w:pPr>
          </w:p>
          <w:p w:rsidR="00B1702D" w:rsidRPr="00375F7F" w:rsidRDefault="00B1702D" w:rsidP="00375F7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Федеральный бюджет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Областной бюджет ЛО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Местные бюджеты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Прочие источники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518" w:type="pct"/>
            <w:gridSpan w:val="2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11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color w:val="000000"/>
                <w:sz w:val="23"/>
                <w:szCs w:val="23"/>
              </w:rPr>
              <w:t>Муниципальная программа «Развитие жилищно-коммунального хозяйства МО «Город Всеволожск»</w:t>
            </w:r>
          </w:p>
        </w:tc>
        <w:tc>
          <w:tcPr>
            <w:tcW w:w="534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города, отдел строительства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FFFFFF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50 191 957,80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FFFFFF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FFFFFF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50 191 957,80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С.М., Петров А.В.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48 222 490,00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48 222 490,00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50 438 430,00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50 438 430,00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hideMark/>
          </w:tcPr>
          <w:p w:rsidR="00B1702D" w:rsidRPr="00B1702D" w:rsidRDefault="00B1702D" w:rsidP="00B1702D">
            <w:pPr>
              <w:jc w:val="right"/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color w:val="000000"/>
                <w:sz w:val="23"/>
                <w:szCs w:val="23"/>
              </w:rPr>
              <w:t>ИТОГО:</w:t>
            </w:r>
          </w:p>
        </w:tc>
        <w:tc>
          <w:tcPr>
            <w:tcW w:w="534" w:type="pct"/>
            <w:shd w:val="clear" w:color="auto" w:fill="auto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color w:val="000000"/>
                <w:sz w:val="23"/>
                <w:szCs w:val="23"/>
              </w:rPr>
              <w:t>2024-2028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249 729 737,80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sz w:val="24"/>
                <w:szCs w:val="24"/>
              </w:rPr>
            </w:pPr>
            <w:r w:rsidRPr="00B1702D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B1702D" w:rsidRPr="00B1702D" w:rsidRDefault="00E502E3" w:rsidP="00375F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249 729 737,80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sz w:val="24"/>
                <w:szCs w:val="24"/>
              </w:rPr>
            </w:pPr>
            <w:r w:rsidRPr="00B1702D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B1702D" w:rsidRPr="00B1702D" w:rsidTr="00E57465">
        <w:trPr>
          <w:trHeight w:val="340"/>
        </w:trPr>
        <w:tc>
          <w:tcPr>
            <w:tcW w:w="5000" w:type="pct"/>
            <w:gridSpan w:val="12"/>
            <w:vAlign w:val="center"/>
          </w:tcPr>
          <w:p w:rsidR="00B1702D" w:rsidRPr="00B1702D" w:rsidRDefault="00B1702D" w:rsidP="00375F7F">
            <w:pPr>
              <w:jc w:val="center"/>
              <w:rPr>
                <w:b/>
                <w:color w:val="000000"/>
                <w:sz w:val="23"/>
                <w:szCs w:val="23"/>
              </w:rPr>
            </w:pPr>
            <w:r w:rsidRPr="00B1702D">
              <w:rPr>
                <w:b/>
                <w:color w:val="000000"/>
                <w:sz w:val="23"/>
                <w:szCs w:val="23"/>
              </w:rPr>
              <w:t>Проектная часть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  <w:r w:rsidRPr="00B170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rPr>
                <w:b/>
                <w:bCs/>
                <w:i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534" w:type="pct"/>
            <w:vMerge w:val="restart"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B1702D">
              <w:rPr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E502E3" w:rsidP="00375F7F">
            <w:pPr>
              <w:spacing w:line="240" w:lineRule="exact"/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B1702D">
              <w:rPr>
                <w:b/>
                <w:i/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E502E3" w:rsidP="00375F7F">
            <w:pPr>
              <w:spacing w:line="240" w:lineRule="exac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E502E3" w:rsidP="00375F7F">
            <w:pPr>
              <w:spacing w:line="240" w:lineRule="exact"/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i/>
                <w:sz w:val="24"/>
                <w:szCs w:val="24"/>
              </w:rPr>
            </w:pPr>
            <w:r w:rsidRPr="00B1702D">
              <w:rPr>
                <w:b/>
                <w:i/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  <w:r w:rsidRPr="00B1702D">
              <w:rPr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B1702D" w:rsidRPr="00B1702D" w:rsidRDefault="00B1702D" w:rsidP="00E57465">
            <w:pPr>
              <w:widowControl w:val="0"/>
              <w:suppressAutoHyphens/>
              <w:autoSpaceDE w:val="0"/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rFonts w:eastAsia="Arial"/>
                <w:sz w:val="24"/>
                <w:szCs w:val="24"/>
                <w:lang w:eastAsia="ar-SA"/>
              </w:rPr>
              <w:t>Обеспечение надежности жилищно-коммунальных систем жизнеобеспечения населения.</w:t>
            </w:r>
          </w:p>
        </w:tc>
        <w:tc>
          <w:tcPr>
            <w:tcW w:w="534" w:type="pct"/>
            <w:vMerge w:val="restart"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B1702D">
            <w:pPr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B1702D">
            <w:pPr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B1702D">
            <w:pPr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B1702D">
            <w:pPr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</w:tcPr>
          <w:p w:rsidR="00B1702D" w:rsidRPr="00B1702D" w:rsidRDefault="00B1702D" w:rsidP="00B1702D">
            <w:pPr>
              <w:jc w:val="center"/>
              <w:rPr>
                <w:color w:val="000000"/>
                <w:sz w:val="22"/>
                <w:szCs w:val="22"/>
              </w:rPr>
            </w:pPr>
            <w:r w:rsidRPr="00B1702D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sz w:val="23"/>
                <w:szCs w:val="23"/>
              </w:rPr>
              <w:t>Мероприятия по ремонту сетей водоснабжения, водоотведения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8D5F14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1500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374E35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1500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CC22C4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374E35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1500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CC22C4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374E35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8706A9" w:rsidRPr="00B1702D" w:rsidRDefault="008706A9" w:rsidP="008706A9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1500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CC22C4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Default="008706A9" w:rsidP="00375F7F">
            <w:pPr>
              <w:jc w:val="center"/>
            </w:pPr>
            <w:r w:rsidRPr="00374E35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8706A9" w:rsidRPr="00B1702D" w:rsidRDefault="008706A9" w:rsidP="008706A9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vAlign w:val="center"/>
          </w:tcPr>
          <w:p w:rsidR="00B1702D" w:rsidRPr="00E57465" w:rsidRDefault="00B1702D" w:rsidP="00B1702D">
            <w:pPr>
              <w:rPr>
                <w:color w:val="000000"/>
                <w:sz w:val="22"/>
                <w:szCs w:val="22"/>
              </w:rPr>
            </w:pPr>
            <w:r w:rsidRPr="00E57465"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sz w:val="23"/>
                <w:szCs w:val="23"/>
              </w:rPr>
              <w:t>Развитие общественной инфраструктуры муниципального значения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2"/>
                <w:szCs w:val="22"/>
              </w:rPr>
            </w:pPr>
            <w:r w:rsidRPr="00B1702D">
              <w:rPr>
                <w:color w:val="000000"/>
                <w:sz w:val="22"/>
                <w:szCs w:val="22"/>
              </w:rPr>
              <w:t xml:space="preserve">Ремонт бани №1 (г. Всеволожск, ул. </w:t>
            </w:r>
            <w:proofErr w:type="spellStart"/>
            <w:r w:rsidRPr="00B1702D">
              <w:rPr>
                <w:color w:val="000000"/>
                <w:sz w:val="22"/>
                <w:szCs w:val="22"/>
              </w:rPr>
              <w:t>Шишканя</w:t>
            </w:r>
            <w:proofErr w:type="spellEnd"/>
            <w:r w:rsidRPr="00B1702D">
              <w:rPr>
                <w:color w:val="000000"/>
                <w:sz w:val="22"/>
                <w:szCs w:val="22"/>
              </w:rPr>
              <w:t>, д. 16Б)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6B02A6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  <w:r w:rsidR="00E502E3">
              <w:rPr>
                <w:color w:val="000000"/>
                <w:sz w:val="23"/>
                <w:szCs w:val="23"/>
              </w:rPr>
              <w:t> 000 000,00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E502E3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4 000 000,00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E57465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E57465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E57465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tabs>
                <w:tab w:val="left" w:pos="180"/>
                <w:tab w:val="center" w:pos="672"/>
              </w:tabs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</w:tcPr>
          <w:p w:rsidR="00B1702D" w:rsidRPr="00E57465" w:rsidRDefault="00B1702D" w:rsidP="00B17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shd w:val="clear" w:color="auto" w:fill="auto"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002594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515C9C" w:rsidRPr="00E57465" w:rsidRDefault="00515C9C" w:rsidP="00515C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57465">
              <w:rPr>
                <w:bCs/>
                <w:color w:val="000000"/>
                <w:sz w:val="22"/>
                <w:szCs w:val="22"/>
              </w:rPr>
              <w:t>1.1.3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515C9C" w:rsidRPr="00002594" w:rsidRDefault="00515C9C" w:rsidP="00515C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Субсидия в целях обес</w:t>
            </w:r>
            <w:r w:rsidR="00BE2CBB">
              <w:rPr>
                <w:bCs/>
                <w:color w:val="000000"/>
                <w:sz w:val="24"/>
                <w:szCs w:val="24"/>
              </w:rPr>
              <w:t>печения или возмещения затрат по</w:t>
            </w:r>
            <w:r>
              <w:rPr>
                <w:bCs/>
                <w:color w:val="000000"/>
                <w:sz w:val="24"/>
                <w:szCs w:val="24"/>
              </w:rPr>
              <w:t xml:space="preserve"> ремонт</w:t>
            </w:r>
            <w:r w:rsidR="00BE2CBB">
              <w:rPr>
                <w:bCs/>
                <w:color w:val="000000"/>
                <w:sz w:val="24"/>
                <w:szCs w:val="24"/>
              </w:rPr>
              <w:t>у</w:t>
            </w:r>
            <w:r>
              <w:rPr>
                <w:bCs/>
                <w:color w:val="000000"/>
                <w:sz w:val="24"/>
                <w:szCs w:val="24"/>
              </w:rPr>
              <w:t xml:space="preserve"> сетей водоснабжения, водоотведения</w:t>
            </w:r>
          </w:p>
        </w:tc>
        <w:tc>
          <w:tcPr>
            <w:tcW w:w="534" w:type="pct"/>
            <w:vMerge w:val="restart"/>
            <w:shd w:val="clear" w:color="auto" w:fill="auto"/>
          </w:tcPr>
          <w:p w:rsidR="00515C9C" w:rsidRPr="00002594" w:rsidRDefault="00515C9C" w:rsidP="00515C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02594">
              <w:rPr>
                <w:bCs/>
                <w:color w:val="000000"/>
                <w:sz w:val="24"/>
                <w:szCs w:val="24"/>
              </w:rPr>
              <w:t>Отдел строительства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515C9C" w:rsidRPr="00B1702D" w:rsidRDefault="00515C9C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515C9C" w:rsidRPr="00002594" w:rsidRDefault="00DB1610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1300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м.п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515C9C" w:rsidRPr="00002594" w:rsidRDefault="00515C9C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24 300 000,00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515C9C" w:rsidRPr="00B1702D" w:rsidRDefault="00515C9C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515C9C" w:rsidRPr="00B1702D" w:rsidRDefault="00515C9C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515C9C" w:rsidRPr="00002594" w:rsidRDefault="00515C9C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24 300 000,00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:rsidR="00515C9C" w:rsidRPr="00002594" w:rsidRDefault="00515C9C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08" w:type="pct"/>
            <w:vMerge w:val="restart"/>
            <w:shd w:val="clear" w:color="auto" w:fill="auto"/>
          </w:tcPr>
          <w:p w:rsidR="00515C9C" w:rsidRPr="00002594" w:rsidRDefault="00515C9C" w:rsidP="00515C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Петров А.В.</w:t>
            </w:r>
          </w:p>
        </w:tc>
      </w:tr>
      <w:tr w:rsidR="00E57465" w:rsidRPr="00002594" w:rsidTr="00E57465">
        <w:trPr>
          <w:trHeight w:val="340"/>
        </w:trPr>
        <w:tc>
          <w:tcPr>
            <w:tcW w:w="210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002594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706A9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706A9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08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57465" w:rsidRPr="00002594" w:rsidTr="00E57465">
        <w:trPr>
          <w:trHeight w:val="340"/>
        </w:trPr>
        <w:tc>
          <w:tcPr>
            <w:tcW w:w="210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002594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08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57465" w:rsidRPr="00002594" w:rsidTr="00E57465">
        <w:trPr>
          <w:trHeight w:val="340"/>
        </w:trPr>
        <w:tc>
          <w:tcPr>
            <w:tcW w:w="210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002594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08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57465" w:rsidRPr="00002594" w:rsidTr="00E57465">
        <w:trPr>
          <w:trHeight w:val="340"/>
        </w:trPr>
        <w:tc>
          <w:tcPr>
            <w:tcW w:w="210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</w:tcPr>
          <w:p w:rsidR="008706A9" w:rsidRPr="00002594" w:rsidRDefault="008706A9" w:rsidP="00375F7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8706A9" w:rsidRPr="008706A9" w:rsidRDefault="008706A9" w:rsidP="00375F7F">
            <w:pPr>
              <w:jc w:val="center"/>
              <w:rPr>
                <w:sz w:val="24"/>
                <w:szCs w:val="24"/>
              </w:rPr>
            </w:pPr>
            <w:r w:rsidRPr="008706A9">
              <w:rPr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:rsidR="008706A9" w:rsidRPr="00B1702D" w:rsidRDefault="008706A9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08" w:type="pct"/>
            <w:vMerge/>
            <w:shd w:val="clear" w:color="auto" w:fill="auto"/>
          </w:tcPr>
          <w:p w:rsidR="008706A9" w:rsidRPr="00002594" w:rsidRDefault="008706A9" w:rsidP="008706A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02594" w:rsidRPr="00B1702D" w:rsidTr="00E57465">
        <w:trPr>
          <w:trHeight w:val="340"/>
        </w:trPr>
        <w:tc>
          <w:tcPr>
            <w:tcW w:w="5000" w:type="pct"/>
            <w:gridSpan w:val="12"/>
            <w:shd w:val="clear" w:color="auto" w:fill="auto"/>
          </w:tcPr>
          <w:p w:rsidR="00002594" w:rsidRPr="00B1702D" w:rsidRDefault="00002594" w:rsidP="00B1702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02594">
              <w:rPr>
                <w:b/>
                <w:bCs/>
                <w:color w:val="000000"/>
                <w:sz w:val="24"/>
                <w:szCs w:val="24"/>
              </w:rPr>
              <w:t>Процессная часть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shd w:val="clear" w:color="auto" w:fill="FFFFFF" w:themeFill="background1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33" w:type="pct"/>
            <w:shd w:val="clear" w:color="auto" w:fill="FFFFFF" w:themeFill="background1"/>
            <w:hideMark/>
          </w:tcPr>
          <w:p w:rsidR="00B1702D" w:rsidRPr="00B1702D" w:rsidRDefault="00B1702D" w:rsidP="00E57465">
            <w:pPr>
              <w:spacing w:before="20" w:line="180" w:lineRule="exact"/>
              <w:rPr>
                <w:b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i/>
                <w:sz w:val="22"/>
                <w:szCs w:val="22"/>
              </w:rPr>
              <w:t xml:space="preserve">Комплекс процессных мероприятий </w:t>
            </w:r>
            <w:r w:rsidRPr="00B1702D">
              <w:rPr>
                <w:b/>
                <w:i/>
                <w:color w:val="000000"/>
                <w:sz w:val="22"/>
                <w:szCs w:val="22"/>
              </w:rPr>
              <w:t>«Развитие и содержание коммунальной инфраструктуры муниципального образования «Город Всеволожск»</w:t>
            </w:r>
          </w:p>
        </w:tc>
        <w:tc>
          <w:tcPr>
            <w:tcW w:w="534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86209B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r w:rsidRPr="00B1702D">
              <w:rPr>
                <w:b/>
                <w:i/>
                <w:color w:val="000000"/>
                <w:sz w:val="23"/>
                <w:szCs w:val="23"/>
              </w:rPr>
              <w:t>2024</w:t>
            </w:r>
          </w:p>
        </w:tc>
        <w:tc>
          <w:tcPr>
            <w:tcW w:w="433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FFFFFF" w:themeFill="background1"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6</w:t>
            </w:r>
            <w:r w:rsidR="00A53C5F">
              <w:rPr>
                <w:b/>
                <w:bCs/>
                <w:i/>
                <w:iCs/>
                <w:color w:val="000000"/>
                <w:sz w:val="23"/>
                <w:szCs w:val="23"/>
              </w:rPr>
              <w:t> 948 957,80</w:t>
            </w:r>
          </w:p>
        </w:tc>
        <w:tc>
          <w:tcPr>
            <w:tcW w:w="465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B1702D" w:rsidRPr="00B1702D" w:rsidRDefault="00A53C5F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6 948 957,80</w:t>
            </w:r>
          </w:p>
        </w:tc>
        <w:tc>
          <w:tcPr>
            <w:tcW w:w="328" w:type="pct"/>
            <w:shd w:val="clear" w:color="auto" w:fill="FFFFFF" w:themeFill="background1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br/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разработке программы развития систем коммунальной инфраструктуры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4 500 000,00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4 500 000,00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актуализации схемы теплоснабжения, водоснабжения и водоотведения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0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1 569 000,00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1 569 000,00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1 641 170,00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техническому обслуживанию сетей газоснабжения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19,1 км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A53C5F" w:rsidP="00375F7F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2 448 957,80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</w:t>
            </w:r>
            <w:r w:rsidR="00A53C5F">
              <w:rPr>
                <w:color w:val="000000"/>
                <w:sz w:val="23"/>
                <w:szCs w:val="23"/>
              </w:rPr>
              <w:t> 448 957,80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19,5 км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2 140 120,00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2 140 120,00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20 км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20 км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20 км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2 238 570,00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shd w:val="clear" w:color="auto" w:fill="FFFFFF" w:themeFill="background1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pct"/>
            <w:shd w:val="clear" w:color="auto" w:fill="FFFFFF" w:themeFill="background1"/>
            <w:hideMark/>
          </w:tcPr>
          <w:p w:rsidR="00B1702D" w:rsidRPr="00B1702D" w:rsidRDefault="00B1702D" w:rsidP="00E57465">
            <w:pPr>
              <w:spacing w:before="20" w:line="180" w:lineRule="exact"/>
              <w:jc w:val="center"/>
              <w:rPr>
                <w:b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i/>
                <w:iCs/>
                <w:color w:val="000000"/>
                <w:sz w:val="23"/>
                <w:szCs w:val="23"/>
              </w:rPr>
              <w:t>Комплекс процессных мероприятий «Развитие и содержание жилищного фонда муниципального образования «Город Всеволожск»</w:t>
            </w:r>
          </w:p>
        </w:tc>
        <w:tc>
          <w:tcPr>
            <w:tcW w:w="534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2024</w:t>
            </w:r>
          </w:p>
        </w:tc>
        <w:tc>
          <w:tcPr>
            <w:tcW w:w="433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FFFFFF" w:themeFill="background1"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14 9</w:t>
            </w:r>
            <w:r w:rsidR="00B1702D"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43 000,00</w:t>
            </w:r>
          </w:p>
        </w:tc>
        <w:tc>
          <w:tcPr>
            <w:tcW w:w="465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B1702D" w:rsidRPr="00B1702D" w:rsidRDefault="00E571B5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14</w:t>
            </w:r>
            <w:r w:rsidR="00B1702D"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 </w:t>
            </w: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9</w:t>
            </w:r>
            <w:r w:rsidR="00B1702D"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43 000,00</w:t>
            </w:r>
          </w:p>
        </w:tc>
        <w:tc>
          <w:tcPr>
            <w:tcW w:w="328" w:type="pct"/>
            <w:shd w:val="clear" w:color="auto" w:fill="FFFFFF" w:themeFill="background1"/>
            <w:noWrap/>
            <w:vAlign w:val="center"/>
            <w:hideMark/>
          </w:tcPr>
          <w:p w:rsidR="00B1702D" w:rsidRPr="00B1702D" w:rsidRDefault="00B1702D" w:rsidP="00375F7F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строительно-технической экспертизе и прочие расходы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E57465">
              <w:rPr>
                <w:color w:val="000000"/>
                <w:sz w:val="22"/>
                <w:szCs w:val="22"/>
              </w:rPr>
              <w:t>Заключение3 договоров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02E3" w:rsidP="00E5746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1 7</w:t>
            </w:r>
            <w:r w:rsidR="00E571B5">
              <w:rPr>
                <w:color w:val="000000"/>
                <w:sz w:val="23"/>
                <w:szCs w:val="23"/>
              </w:rPr>
              <w:t>67</w:t>
            </w:r>
            <w:r w:rsidR="00B1702D" w:rsidRPr="00B1702D">
              <w:rPr>
                <w:color w:val="000000"/>
                <w:sz w:val="23"/>
                <w:szCs w:val="23"/>
              </w:rPr>
              <w:t>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E5746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  <w:r w:rsidR="00E502E3">
              <w:rPr>
                <w:color w:val="000000"/>
                <w:sz w:val="23"/>
                <w:szCs w:val="23"/>
              </w:rPr>
              <w:t> 7</w:t>
            </w:r>
            <w:r w:rsidR="00B1702D" w:rsidRPr="00B1702D">
              <w:rPr>
                <w:color w:val="000000"/>
                <w:sz w:val="23"/>
                <w:szCs w:val="23"/>
              </w:rPr>
              <w:t>67 000,00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jc w:val="center"/>
              <w:rPr>
                <w:color w:val="000000"/>
                <w:sz w:val="22"/>
                <w:szCs w:val="22"/>
              </w:rPr>
            </w:pPr>
            <w:r w:rsidRPr="00E57465">
              <w:rPr>
                <w:color w:val="000000"/>
                <w:sz w:val="22"/>
                <w:szCs w:val="22"/>
              </w:rPr>
              <w:t>Заключение 3 договоров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2 266 680,00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2 266 680,00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jc w:val="center"/>
              <w:rPr>
                <w:color w:val="000000"/>
                <w:sz w:val="22"/>
                <w:szCs w:val="22"/>
              </w:rPr>
            </w:pPr>
            <w:r w:rsidRPr="00E57465">
              <w:rPr>
                <w:color w:val="000000"/>
                <w:sz w:val="22"/>
                <w:szCs w:val="22"/>
              </w:rPr>
              <w:t>Заключение 3 договоров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jc w:val="center"/>
              <w:rPr>
                <w:color w:val="000000"/>
                <w:sz w:val="22"/>
                <w:szCs w:val="22"/>
              </w:rPr>
            </w:pPr>
            <w:r w:rsidRPr="00E57465">
              <w:rPr>
                <w:color w:val="000000"/>
                <w:sz w:val="22"/>
                <w:szCs w:val="22"/>
              </w:rPr>
              <w:t>Заключение 3 договоров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  <w:p w:rsidR="00B1702D" w:rsidRPr="00B1702D" w:rsidRDefault="00B1702D" w:rsidP="006948C0">
            <w:pPr>
              <w:ind w:right="147"/>
              <w:jc w:val="center"/>
              <w:rPr>
                <w:color w:val="000000"/>
                <w:sz w:val="23"/>
                <w:szCs w:val="23"/>
              </w:rPr>
            </w:pPr>
          </w:p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jc w:val="center"/>
              <w:rPr>
                <w:color w:val="000000"/>
                <w:sz w:val="22"/>
                <w:szCs w:val="22"/>
              </w:rPr>
            </w:pPr>
            <w:r w:rsidRPr="00E57465">
              <w:rPr>
                <w:color w:val="000000"/>
                <w:sz w:val="22"/>
                <w:szCs w:val="22"/>
              </w:rPr>
              <w:t>Заключение 3 договоров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2 370 950,00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содержанию жилого и нежилого муниципального имущества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458 689,87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458 689,87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  <w:p w:rsidR="00B1702D" w:rsidRPr="00B1702D" w:rsidRDefault="00B1702D" w:rsidP="00E57465">
            <w:pPr>
              <w:spacing w:line="200" w:lineRule="exact"/>
              <w:rPr>
                <w:sz w:val="23"/>
                <w:szCs w:val="23"/>
              </w:rPr>
            </w:pPr>
          </w:p>
          <w:p w:rsidR="00B1702D" w:rsidRPr="00B1702D" w:rsidRDefault="00B1702D" w:rsidP="00E57465">
            <w:pPr>
              <w:spacing w:line="200" w:lineRule="exact"/>
              <w:rPr>
                <w:sz w:val="23"/>
                <w:szCs w:val="23"/>
              </w:rPr>
            </w:pPr>
          </w:p>
          <w:p w:rsidR="00B1702D" w:rsidRPr="00B1702D" w:rsidRDefault="00B1702D" w:rsidP="00E57465">
            <w:pPr>
              <w:spacing w:line="200" w:lineRule="exact"/>
              <w:rPr>
                <w:sz w:val="23"/>
                <w:szCs w:val="23"/>
              </w:rPr>
            </w:pPr>
          </w:p>
          <w:p w:rsidR="00B1702D" w:rsidRPr="00B1702D" w:rsidRDefault="00B1702D" w:rsidP="00E57465">
            <w:pPr>
              <w:spacing w:line="200" w:lineRule="exact"/>
              <w:rPr>
                <w:sz w:val="23"/>
                <w:szCs w:val="23"/>
              </w:rPr>
            </w:pPr>
          </w:p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1 203 950,00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1 203 950,00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1 259 330,00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3.3.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E57465">
            <w:pPr>
              <w:spacing w:line="220" w:lineRule="exact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взносам на капитальный ремонт, оплачиваемые МО за муниципальные помещения</w:t>
            </w:r>
          </w:p>
          <w:p w:rsidR="00B1702D" w:rsidRPr="00B1702D" w:rsidRDefault="00B1702D" w:rsidP="00E57465">
            <w:pPr>
              <w:spacing w:line="220" w:lineRule="exact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в многоквартирных домах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8 054 000,00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8 054 000,00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20" w:lineRule="exact"/>
              <w:jc w:val="center"/>
              <w:rPr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  <w:p w:rsidR="00B1702D" w:rsidRPr="00B1702D" w:rsidRDefault="00B1702D" w:rsidP="00E57465">
            <w:pPr>
              <w:spacing w:line="22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8 424 480,00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8 424 480,00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</w:rPr>
              <w:t>Согласно выставленным счетам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8 812 010,00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Субсидии в целях возмещения затрат на установку и (или) замену индивидуальных приборов учета потребления коммунальных услуг (ХВС, ГВС)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spacing w:line="200" w:lineRule="exact"/>
              <w:jc w:val="center"/>
              <w:rPr>
                <w:color w:val="000000"/>
              </w:rPr>
            </w:pPr>
            <w:r w:rsidRPr="00E57465">
              <w:rPr>
                <w:color w:val="000000"/>
              </w:rPr>
              <w:t>В соответствии с заявками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spacing w:line="200" w:lineRule="exact"/>
              <w:jc w:val="center"/>
              <w:rPr>
                <w:bCs/>
                <w:color w:val="000000"/>
              </w:rPr>
            </w:pPr>
            <w:r w:rsidRPr="00E57465">
              <w:rPr>
                <w:color w:val="000000"/>
              </w:rPr>
              <w:t>В соответствии с заявками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spacing w:line="200" w:lineRule="exact"/>
              <w:jc w:val="center"/>
              <w:rPr>
                <w:color w:val="000000"/>
              </w:rPr>
            </w:pPr>
            <w:r w:rsidRPr="00E57465">
              <w:rPr>
                <w:color w:val="000000"/>
              </w:rPr>
              <w:t>В соответствии с заявками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spacing w:line="200" w:lineRule="exact"/>
              <w:jc w:val="center"/>
              <w:rPr>
                <w:color w:val="000000"/>
              </w:rPr>
            </w:pPr>
            <w:r w:rsidRPr="00E57465">
              <w:rPr>
                <w:color w:val="000000"/>
              </w:rPr>
              <w:t>В соответствии с заявками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E57465" w:rsidRDefault="00B1702D" w:rsidP="00E57465">
            <w:pPr>
              <w:spacing w:line="200" w:lineRule="exact"/>
              <w:jc w:val="center"/>
              <w:rPr>
                <w:color w:val="000000"/>
              </w:rPr>
            </w:pPr>
            <w:r w:rsidRPr="00E57465">
              <w:rPr>
                <w:color w:val="000000"/>
              </w:rPr>
              <w:t>В соответствии с заявками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50 000,00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3.5.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проведению работ по приспособлению жилых помещений инвалидов и общего имущества в многоквартирных домах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  <w:r w:rsidR="00B1702D" w:rsidRPr="00B1702D">
              <w:rPr>
                <w:color w:val="000000"/>
                <w:sz w:val="23"/>
                <w:szCs w:val="23"/>
              </w:rPr>
              <w:t> 092 000,00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  <w:r w:rsidR="00B1702D" w:rsidRPr="00B1702D">
              <w:rPr>
                <w:color w:val="000000"/>
                <w:sz w:val="23"/>
                <w:szCs w:val="23"/>
              </w:rPr>
              <w:t> 092 000,00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2 188 230,00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2 188 230,00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2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2 288 890,00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3.6.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Проведение мероприятий по обследованию и проверке экономической целесообразности реконструкции и капитального ремонта многоквартирных домов (части домов) в целях приспособления жилых помещений инвалидов и общего имущества в многоквартирных домах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  <w:r w:rsidR="00B1702D" w:rsidRPr="00B1702D">
              <w:rPr>
                <w:color w:val="000000"/>
                <w:sz w:val="23"/>
                <w:szCs w:val="23"/>
              </w:rPr>
              <w:t>46 000,00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E571B5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  <w:r w:rsidR="00B1702D" w:rsidRPr="00B1702D">
              <w:rPr>
                <w:color w:val="000000"/>
                <w:sz w:val="23"/>
                <w:szCs w:val="23"/>
              </w:rPr>
              <w:t>46 000,00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1 094 120,00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1 094 120,00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3 шт.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1 144 450,00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E57465">
            <w:pPr>
              <w:spacing w:line="200" w:lineRule="exact"/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Мероприятия по техническому обслуживанию генераторных установок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3.8.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Мероприятия по ремонту генераторных установок 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3.9.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Капитальный ремонт общего имущества в многоквартирном доме</w:t>
            </w: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E571B5" w:rsidP="00B1702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1 692 310,13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E571B5" w:rsidP="00B1702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1 692 310,13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1 шт.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Мероприятия по техническому обслуживанию сетей водоснабжения, водоотведения </w:t>
            </w:r>
          </w:p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35400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vMerge w:val="restart"/>
            <w:shd w:val="clear" w:color="auto" w:fill="auto"/>
            <w:hideMark/>
          </w:tcPr>
          <w:p w:rsidR="00B1702D" w:rsidRPr="00B1702D" w:rsidRDefault="00E502E3" w:rsidP="00B1702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1 2</w:t>
            </w:r>
            <w:r w:rsidR="00B1702D" w:rsidRPr="00B1702D">
              <w:rPr>
                <w:color w:val="000000"/>
                <w:sz w:val="23"/>
                <w:szCs w:val="23"/>
              </w:rPr>
              <w:t xml:space="preserve">83 000,00  </w:t>
            </w:r>
          </w:p>
        </w:tc>
        <w:tc>
          <w:tcPr>
            <w:tcW w:w="465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vMerge w:val="restart"/>
            <w:shd w:val="clear" w:color="auto" w:fill="auto"/>
            <w:noWrap/>
            <w:hideMark/>
          </w:tcPr>
          <w:p w:rsidR="00B1702D" w:rsidRPr="00B1702D" w:rsidRDefault="00E502E3" w:rsidP="00B1702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1 2</w:t>
            </w:r>
            <w:r w:rsidR="00B1702D" w:rsidRPr="00B1702D">
              <w:rPr>
                <w:color w:val="000000"/>
                <w:sz w:val="23"/>
                <w:szCs w:val="23"/>
              </w:rPr>
              <w:t xml:space="preserve">83 000,00  </w:t>
            </w:r>
          </w:p>
        </w:tc>
        <w:tc>
          <w:tcPr>
            <w:tcW w:w="328" w:type="pct"/>
            <w:vMerge w:val="restar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shd w:val="clear" w:color="auto" w:fill="auto"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3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38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465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83" w:type="pct"/>
            <w:vMerge/>
            <w:shd w:val="clear" w:color="auto" w:fill="auto"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59" w:type="pct"/>
            <w:vMerge/>
            <w:shd w:val="clear" w:color="auto" w:fill="auto"/>
            <w:noWrap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328" w:type="pct"/>
            <w:vMerge/>
            <w:shd w:val="clear" w:color="auto" w:fill="auto"/>
            <w:noWrap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518" w:type="pct"/>
            <w:gridSpan w:val="2"/>
            <w:vMerge/>
            <w:vAlign w:val="center"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35500 </w:t>
            </w:r>
            <w:proofErr w:type="spellStart"/>
            <w:r w:rsidRPr="00B1702D">
              <w:rPr>
                <w:bCs/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1 969 620,00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1 969 620,00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35600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2 060 220,00  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2 060 220,00  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35600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2 060 220,00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2 060 220,00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35600 </w:t>
            </w:r>
            <w:proofErr w:type="spellStart"/>
            <w:r w:rsidRPr="00B1702D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2 060 220,00</w:t>
            </w:r>
          </w:p>
        </w:tc>
        <w:tc>
          <w:tcPr>
            <w:tcW w:w="465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2 060 220,00</w:t>
            </w:r>
          </w:p>
        </w:tc>
        <w:tc>
          <w:tcPr>
            <w:tcW w:w="328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375F7F" w:rsidRPr="00B1702D" w:rsidTr="00E57465">
        <w:trPr>
          <w:trHeight w:val="340"/>
        </w:trPr>
        <w:tc>
          <w:tcPr>
            <w:tcW w:w="1377" w:type="pct"/>
            <w:gridSpan w:val="3"/>
            <w:shd w:val="clear" w:color="auto" w:fill="auto"/>
            <w:hideMark/>
          </w:tcPr>
          <w:p w:rsidR="00D01635" w:rsidRPr="00B1702D" w:rsidRDefault="00D01635" w:rsidP="00D01635">
            <w:pPr>
              <w:jc w:val="right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399" w:type="pct"/>
            <w:shd w:val="clear" w:color="auto" w:fill="auto"/>
            <w:hideMark/>
          </w:tcPr>
          <w:p w:rsidR="00D01635" w:rsidRPr="00B1702D" w:rsidRDefault="00D01635" w:rsidP="00D01635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D01635" w:rsidRPr="00B1702D" w:rsidRDefault="00D01635" w:rsidP="00D0163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FFFFFF"/>
            <w:hideMark/>
          </w:tcPr>
          <w:p w:rsidR="00D01635" w:rsidRPr="00B1702D" w:rsidRDefault="00E502E3" w:rsidP="00D01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50 191 957,80</w:t>
            </w:r>
          </w:p>
        </w:tc>
        <w:tc>
          <w:tcPr>
            <w:tcW w:w="465" w:type="pct"/>
            <w:shd w:val="clear" w:color="auto" w:fill="FFFFFF"/>
            <w:hideMark/>
          </w:tcPr>
          <w:p w:rsidR="00D01635" w:rsidRPr="00B1702D" w:rsidRDefault="00D01635" w:rsidP="00D01635">
            <w:pPr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FFFFFF"/>
            <w:hideMark/>
          </w:tcPr>
          <w:p w:rsidR="00D01635" w:rsidRPr="00B1702D" w:rsidRDefault="00E502E3" w:rsidP="00C67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D01635" w:rsidRPr="00B1702D" w:rsidRDefault="00E502E3" w:rsidP="00E574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50 191 957,80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D01635" w:rsidRPr="00B1702D" w:rsidRDefault="00D01635" w:rsidP="00D0163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D01635" w:rsidRPr="00B1702D" w:rsidRDefault="00D01635" w:rsidP="00D01635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 </w:t>
            </w:r>
          </w:p>
        </w:tc>
      </w:tr>
      <w:tr w:rsidR="00375F7F" w:rsidRPr="00B1702D" w:rsidTr="00E57465">
        <w:trPr>
          <w:trHeight w:val="340"/>
        </w:trPr>
        <w:tc>
          <w:tcPr>
            <w:tcW w:w="1377" w:type="pct"/>
            <w:gridSpan w:val="3"/>
            <w:shd w:val="clear" w:color="auto" w:fill="auto"/>
            <w:hideMark/>
          </w:tcPr>
          <w:p w:rsidR="00B1702D" w:rsidRPr="00B1702D" w:rsidRDefault="00B1702D" w:rsidP="00B1702D">
            <w:pPr>
              <w:jc w:val="right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48 222 490,00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48 222 490,00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375F7F" w:rsidRPr="00B1702D" w:rsidTr="00E57465">
        <w:trPr>
          <w:trHeight w:val="340"/>
        </w:trPr>
        <w:tc>
          <w:tcPr>
            <w:tcW w:w="1377" w:type="pct"/>
            <w:gridSpan w:val="3"/>
            <w:shd w:val="clear" w:color="auto" w:fill="auto"/>
            <w:hideMark/>
          </w:tcPr>
          <w:p w:rsidR="00B1702D" w:rsidRPr="00B1702D" w:rsidRDefault="00B1702D" w:rsidP="00B1702D">
            <w:pPr>
              <w:jc w:val="right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50 438 430,00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50 438 430,00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375F7F" w:rsidRPr="00B1702D" w:rsidTr="00E57465">
        <w:trPr>
          <w:trHeight w:val="340"/>
        </w:trPr>
        <w:tc>
          <w:tcPr>
            <w:tcW w:w="1377" w:type="pct"/>
            <w:gridSpan w:val="3"/>
            <w:shd w:val="clear" w:color="auto" w:fill="auto"/>
            <w:hideMark/>
          </w:tcPr>
          <w:p w:rsidR="00B1702D" w:rsidRPr="00B1702D" w:rsidRDefault="00B1702D" w:rsidP="00B1702D">
            <w:pPr>
              <w:jc w:val="right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375F7F" w:rsidRPr="00B1702D" w:rsidTr="00E57465">
        <w:trPr>
          <w:trHeight w:val="340"/>
        </w:trPr>
        <w:tc>
          <w:tcPr>
            <w:tcW w:w="1377" w:type="pct"/>
            <w:gridSpan w:val="3"/>
            <w:shd w:val="clear" w:color="auto" w:fill="auto"/>
            <w:hideMark/>
          </w:tcPr>
          <w:p w:rsidR="00B1702D" w:rsidRPr="00B1702D" w:rsidRDefault="00B1702D" w:rsidP="00B1702D">
            <w:pPr>
              <w:jc w:val="right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sz w:val="24"/>
                <w:szCs w:val="24"/>
              </w:rPr>
              <w:t>50 438 430,00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67" w:type="pct"/>
            <w:gridSpan w:val="2"/>
            <w:vMerge w:val="restart"/>
            <w:shd w:val="clear" w:color="auto" w:fill="auto"/>
            <w:hideMark/>
          </w:tcPr>
          <w:p w:rsidR="00B1702D" w:rsidRPr="00836F13" w:rsidRDefault="00B1702D" w:rsidP="00B1702D">
            <w:pPr>
              <w:rPr>
                <w:b/>
                <w:bCs/>
                <w:sz w:val="23"/>
                <w:szCs w:val="23"/>
              </w:rPr>
            </w:pPr>
            <w:r w:rsidRPr="00836F13">
              <w:rPr>
                <w:b/>
                <w:bCs/>
                <w:sz w:val="23"/>
                <w:szCs w:val="23"/>
              </w:rPr>
              <w:t>Итого по участнику (Отдел ЖКХ города)</w:t>
            </w: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470B7E" w:rsidRDefault="00E571B5" w:rsidP="00866E8B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21</w:t>
            </w:r>
            <w:r w:rsidR="00866E8B" w:rsidRPr="00470B7E">
              <w:rPr>
                <w:color w:val="000000"/>
                <w:sz w:val="23"/>
                <w:szCs w:val="23"/>
              </w:rPr>
              <w:t> 891 957,80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866E8B" w:rsidP="00B1702D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21 891 957,80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B1702D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B1702D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836F13" w:rsidRDefault="00B1702D" w:rsidP="00B1702D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20 906 200,00  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20 906 200,00  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836F13" w:rsidRDefault="00B1702D" w:rsidP="00B1702D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21 865 590,00  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21 865 590,00  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836F13" w:rsidRDefault="00B1702D" w:rsidP="00B1702D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sz w:val="24"/>
                <w:szCs w:val="24"/>
              </w:rPr>
            </w:pPr>
            <w:r w:rsidRPr="00470B7E">
              <w:rPr>
                <w:color w:val="000000"/>
                <w:sz w:val="23"/>
                <w:szCs w:val="23"/>
              </w:rPr>
              <w:t>21 865 590,00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21 865 590,00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836F13" w:rsidRDefault="00B1702D" w:rsidP="00B1702D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sz w:val="24"/>
                <w:szCs w:val="24"/>
              </w:rPr>
            </w:pPr>
            <w:r w:rsidRPr="00470B7E">
              <w:rPr>
                <w:color w:val="000000"/>
                <w:sz w:val="23"/>
                <w:szCs w:val="23"/>
              </w:rPr>
              <w:t>21 865 590,00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color w:val="000000"/>
                <w:sz w:val="23"/>
                <w:szCs w:val="23"/>
              </w:rPr>
              <w:t>21 865 590,00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 w:val="restart"/>
            <w:shd w:val="clear" w:color="auto" w:fill="auto"/>
            <w:hideMark/>
          </w:tcPr>
          <w:p w:rsidR="00470B7E" w:rsidRPr="00B1702D" w:rsidRDefault="00470B7E" w:rsidP="00470B7E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7" w:type="pct"/>
            <w:gridSpan w:val="2"/>
            <w:vMerge w:val="restart"/>
            <w:shd w:val="clear" w:color="auto" w:fill="auto"/>
            <w:hideMark/>
          </w:tcPr>
          <w:p w:rsidR="00470B7E" w:rsidRPr="00836F13" w:rsidRDefault="00470B7E" w:rsidP="00470B7E">
            <w:pPr>
              <w:rPr>
                <w:b/>
                <w:bCs/>
                <w:sz w:val="23"/>
                <w:szCs w:val="23"/>
              </w:rPr>
            </w:pPr>
            <w:r w:rsidRPr="00836F13">
              <w:rPr>
                <w:b/>
                <w:bCs/>
                <w:sz w:val="23"/>
                <w:szCs w:val="23"/>
              </w:rPr>
              <w:t>Итого по участнику (Отдел строительства)</w:t>
            </w:r>
          </w:p>
        </w:tc>
        <w:tc>
          <w:tcPr>
            <w:tcW w:w="399" w:type="pct"/>
            <w:shd w:val="clear" w:color="auto" w:fill="auto"/>
            <w:hideMark/>
          </w:tcPr>
          <w:p w:rsidR="00470B7E" w:rsidRPr="00470B7E" w:rsidRDefault="00470B7E" w:rsidP="00470B7E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470B7E" w:rsidRPr="00470B7E" w:rsidRDefault="00470B7E" w:rsidP="00470B7E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470B7E" w:rsidRPr="00470B7E" w:rsidRDefault="00836F13" w:rsidP="00470B7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465" w:type="pct"/>
            <w:shd w:val="clear" w:color="auto" w:fill="auto"/>
            <w:hideMark/>
          </w:tcPr>
          <w:p w:rsidR="00470B7E" w:rsidRPr="00470B7E" w:rsidRDefault="00470B7E" w:rsidP="00470B7E">
            <w:pPr>
              <w:jc w:val="center"/>
              <w:rPr>
                <w:sz w:val="24"/>
                <w:szCs w:val="24"/>
              </w:rPr>
            </w:pPr>
            <w:r w:rsidRPr="00470B7E">
              <w:rPr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hideMark/>
          </w:tcPr>
          <w:p w:rsidR="00470B7E" w:rsidRPr="00470B7E" w:rsidRDefault="00E502E3" w:rsidP="00470B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470B7E" w:rsidRPr="00470B7E" w:rsidRDefault="00836F13" w:rsidP="00470B7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28 300 000,00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470B7E" w:rsidRPr="00B1702D" w:rsidRDefault="00470B7E" w:rsidP="00470B7E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 w:val="restart"/>
            <w:shd w:val="clear" w:color="auto" w:fill="auto"/>
            <w:hideMark/>
          </w:tcPr>
          <w:p w:rsidR="00470B7E" w:rsidRPr="00B1702D" w:rsidRDefault="00470B7E" w:rsidP="00470B7E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470B7E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470B7E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27 316 290,00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470B7E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470B7E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470B7E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470B7E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E57465" w:rsidRPr="00B1702D" w:rsidTr="00E57465">
        <w:trPr>
          <w:trHeight w:val="340"/>
        </w:trPr>
        <w:tc>
          <w:tcPr>
            <w:tcW w:w="210" w:type="pct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67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99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38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83" w:type="pct"/>
            <w:shd w:val="clear" w:color="auto" w:fill="auto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hideMark/>
          </w:tcPr>
          <w:p w:rsidR="00B1702D" w:rsidRPr="00B1702D" w:rsidRDefault="00B1702D" w:rsidP="00B1702D">
            <w:pPr>
              <w:jc w:val="center"/>
              <w:rPr>
                <w:sz w:val="24"/>
                <w:szCs w:val="24"/>
              </w:rPr>
            </w:pPr>
            <w:r w:rsidRPr="00B1702D">
              <w:rPr>
                <w:bCs/>
                <w:color w:val="000000"/>
                <w:sz w:val="24"/>
                <w:szCs w:val="24"/>
              </w:rPr>
              <w:t>28 572 840,00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1702D" w:rsidRPr="00B1702D" w:rsidRDefault="00B1702D" w:rsidP="00B1702D">
            <w:pPr>
              <w:jc w:val="center"/>
              <w:rPr>
                <w:color w:val="000000"/>
                <w:sz w:val="23"/>
                <w:szCs w:val="23"/>
              </w:rPr>
            </w:pPr>
            <w:r w:rsidRPr="00B1702D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vMerge/>
            <w:vAlign w:val="center"/>
            <w:hideMark/>
          </w:tcPr>
          <w:p w:rsidR="00B1702D" w:rsidRPr="00B1702D" w:rsidRDefault="00B1702D" w:rsidP="00B1702D">
            <w:pPr>
              <w:rPr>
                <w:color w:val="000000"/>
                <w:sz w:val="23"/>
                <w:szCs w:val="23"/>
              </w:rPr>
            </w:pPr>
          </w:p>
        </w:tc>
      </w:tr>
      <w:tr w:rsidR="00375F7F" w:rsidRPr="00B1702D" w:rsidTr="00F22760">
        <w:trPr>
          <w:trHeight w:val="340"/>
        </w:trPr>
        <w:tc>
          <w:tcPr>
            <w:tcW w:w="210" w:type="pct"/>
            <w:shd w:val="clear" w:color="auto" w:fill="auto"/>
            <w:hideMark/>
          </w:tcPr>
          <w:p w:rsidR="00C67E18" w:rsidRPr="00B1702D" w:rsidRDefault="00C67E18" w:rsidP="00C67E18">
            <w:pPr>
              <w:rPr>
                <w:color w:val="000000"/>
                <w:sz w:val="24"/>
                <w:szCs w:val="24"/>
              </w:rPr>
            </w:pPr>
            <w:r w:rsidRPr="00B1702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pct"/>
            <w:gridSpan w:val="4"/>
            <w:shd w:val="clear" w:color="auto" w:fill="auto"/>
            <w:hideMark/>
          </w:tcPr>
          <w:p w:rsidR="00C67E18" w:rsidRPr="00B1702D" w:rsidRDefault="00C67E18" w:rsidP="00C67E18">
            <w:pPr>
              <w:rPr>
                <w:b/>
                <w:bCs/>
                <w:color w:val="000000"/>
                <w:sz w:val="23"/>
                <w:szCs w:val="23"/>
              </w:rPr>
            </w:pPr>
            <w:r w:rsidRPr="00B1702D">
              <w:rPr>
                <w:b/>
                <w:bCs/>
                <w:color w:val="000000"/>
                <w:sz w:val="23"/>
                <w:szCs w:val="23"/>
              </w:rPr>
              <w:t xml:space="preserve">Итого по муниципальной программе 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C67E18" w:rsidRPr="00B1702D" w:rsidRDefault="00E502E3" w:rsidP="00C67E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249 729 737,80</w:t>
            </w:r>
          </w:p>
        </w:tc>
        <w:tc>
          <w:tcPr>
            <w:tcW w:w="465" w:type="pct"/>
            <w:shd w:val="clear" w:color="auto" w:fill="auto"/>
            <w:vAlign w:val="center"/>
            <w:hideMark/>
          </w:tcPr>
          <w:p w:rsidR="00C67E18" w:rsidRPr="00B1702D" w:rsidRDefault="00C67E18" w:rsidP="00F22760">
            <w:pPr>
              <w:jc w:val="center"/>
              <w:rPr>
                <w:b/>
                <w:sz w:val="24"/>
                <w:szCs w:val="24"/>
              </w:rPr>
            </w:pPr>
            <w:r w:rsidRPr="00B1702D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383" w:type="pct"/>
            <w:shd w:val="clear" w:color="auto" w:fill="auto"/>
            <w:hideMark/>
          </w:tcPr>
          <w:p w:rsidR="00C67E18" w:rsidRPr="00B1702D" w:rsidRDefault="00E502E3" w:rsidP="00C67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:rsidR="00C67E18" w:rsidRPr="00B1702D" w:rsidRDefault="00E502E3" w:rsidP="00C67E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502E3">
              <w:rPr>
                <w:b/>
                <w:bCs/>
                <w:color w:val="000000"/>
                <w:sz w:val="24"/>
                <w:szCs w:val="24"/>
              </w:rPr>
              <w:t>249 729 737,80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C67E18" w:rsidRPr="00B1702D" w:rsidRDefault="00C67E18" w:rsidP="00C67E18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18" w:type="pct"/>
            <w:gridSpan w:val="2"/>
            <w:shd w:val="clear" w:color="auto" w:fill="auto"/>
            <w:vAlign w:val="bottom"/>
            <w:hideMark/>
          </w:tcPr>
          <w:p w:rsidR="00C67E18" w:rsidRPr="00B1702D" w:rsidRDefault="00C67E18" w:rsidP="00C67E18">
            <w:pPr>
              <w:jc w:val="center"/>
              <w:rPr>
                <w:bCs/>
                <w:color w:val="000000"/>
                <w:sz w:val="23"/>
                <w:szCs w:val="23"/>
              </w:rPr>
            </w:pPr>
            <w:r w:rsidRPr="00B1702D">
              <w:rPr>
                <w:bCs/>
                <w:color w:val="000000"/>
                <w:sz w:val="23"/>
                <w:szCs w:val="23"/>
              </w:rPr>
              <w:t>x</w:t>
            </w:r>
          </w:p>
        </w:tc>
      </w:tr>
    </w:tbl>
    <w:p w:rsidR="00B1702D" w:rsidRDefault="00F22760" w:rsidP="00F22760">
      <w:pPr>
        <w:widowControl w:val="0"/>
        <w:tabs>
          <w:tab w:val="left" w:pos="21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2760" w:rsidRDefault="00F22760" w:rsidP="00F22760">
      <w:pPr>
        <w:widowControl w:val="0"/>
        <w:tabs>
          <w:tab w:val="left" w:pos="2100"/>
        </w:tabs>
        <w:autoSpaceDE w:val="0"/>
        <w:autoSpaceDN w:val="0"/>
        <w:adjustRightInd w:val="0"/>
        <w:rPr>
          <w:sz w:val="28"/>
          <w:szCs w:val="28"/>
        </w:rPr>
      </w:pPr>
    </w:p>
    <w:p w:rsidR="00F22760" w:rsidRPr="001050FE" w:rsidRDefault="00F22760" w:rsidP="00F22760">
      <w:pPr>
        <w:ind w:right="-709"/>
        <w:jc w:val="center"/>
        <w:rPr>
          <w:sz w:val="28"/>
          <w:szCs w:val="28"/>
        </w:rPr>
      </w:pPr>
      <w:r w:rsidRPr="001050FE">
        <w:rPr>
          <w:sz w:val="28"/>
          <w:szCs w:val="28"/>
        </w:rPr>
        <w:t>_____________</w:t>
      </w:r>
    </w:p>
    <w:p w:rsidR="00F22760" w:rsidRPr="00B1702D" w:rsidRDefault="00F22760" w:rsidP="00F22760">
      <w:pPr>
        <w:widowControl w:val="0"/>
        <w:tabs>
          <w:tab w:val="left" w:pos="210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22760" w:rsidRPr="00B1702D" w:rsidSect="00F22760">
      <w:headerReference w:type="default" r:id="rId10"/>
      <w:pgSz w:w="16838" w:h="11906" w:orient="landscape"/>
      <w:pgMar w:top="1701" w:right="397" w:bottom="851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34" w:rsidRDefault="00B42434" w:rsidP="001C34A5">
      <w:r>
        <w:separator/>
      </w:r>
    </w:p>
  </w:endnote>
  <w:endnote w:type="continuationSeparator" w:id="0">
    <w:p w:rsidR="00B42434" w:rsidRDefault="00B42434" w:rsidP="001C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34" w:rsidRDefault="00B42434" w:rsidP="001C34A5">
      <w:r>
        <w:separator/>
      </w:r>
    </w:p>
  </w:footnote>
  <w:footnote w:type="continuationSeparator" w:id="0">
    <w:p w:rsidR="00B42434" w:rsidRDefault="00B42434" w:rsidP="001C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066634"/>
      <w:docPartObj>
        <w:docPartGallery w:val="Page Numbers (Top of Page)"/>
        <w:docPartUnique/>
      </w:docPartObj>
    </w:sdtPr>
    <w:sdtEndPr/>
    <w:sdtContent>
      <w:p w:rsidR="00F22760" w:rsidRDefault="002D4834">
        <w:pPr>
          <w:pStyle w:val="ad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38127C88" wp14:editId="38404500">
              <wp:simplePos x="0" y="0"/>
              <wp:positionH relativeFrom="margin">
                <wp:posOffset>9153525</wp:posOffset>
              </wp:positionH>
              <wp:positionV relativeFrom="margin">
                <wp:posOffset>-754380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22760">
          <w:fldChar w:fldCharType="begin"/>
        </w:r>
        <w:r w:rsidR="00F22760">
          <w:instrText>PAGE   \* MERGEFORMAT</w:instrText>
        </w:r>
        <w:r w:rsidR="00F22760">
          <w:fldChar w:fldCharType="separate"/>
        </w:r>
        <w:r>
          <w:rPr>
            <w:noProof/>
          </w:rPr>
          <w:t>2</w:t>
        </w:r>
        <w:r w:rsidR="00F22760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096953"/>
      <w:docPartObj>
        <w:docPartGallery w:val="Page Numbers (Top of Page)"/>
        <w:docPartUnique/>
      </w:docPartObj>
    </w:sdtPr>
    <w:sdtEndPr/>
    <w:sdtContent>
      <w:p w:rsidR="00F22760" w:rsidRDefault="002D4834">
        <w:pPr>
          <w:pStyle w:val="ad"/>
          <w:jc w:val="center"/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38127C88" wp14:editId="38404500">
              <wp:simplePos x="0" y="0"/>
              <wp:positionH relativeFrom="margin">
                <wp:posOffset>9124950</wp:posOffset>
              </wp:positionH>
              <wp:positionV relativeFrom="margin">
                <wp:posOffset>-763905</wp:posOffset>
              </wp:positionV>
              <wp:extent cx="1137600" cy="352800"/>
              <wp:effectExtent l="0" t="0" r="5715" b="9525"/>
              <wp:wrapNone/>
              <wp:docPr id="3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22760">
          <w:fldChar w:fldCharType="begin"/>
        </w:r>
        <w:r w:rsidR="00F22760">
          <w:instrText>PAGE   \* MERGEFORMAT</w:instrText>
        </w:r>
        <w:r w:rsidR="00F22760">
          <w:fldChar w:fldCharType="separate"/>
        </w:r>
        <w:r>
          <w:rPr>
            <w:noProof/>
          </w:rPr>
          <w:t>9</w:t>
        </w:r>
        <w:r w:rsidR="00F22760">
          <w:fldChar w:fldCharType="end"/>
        </w:r>
      </w:p>
    </w:sdtContent>
  </w:sdt>
  <w:p w:rsidR="00F22760" w:rsidRDefault="00F2276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sz w:val="28"/>
        <w:szCs w:val="28"/>
      </w:rPr>
    </w:lvl>
  </w:abstractNum>
  <w:abstractNum w:abstractNumId="2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0f690c6-2577-4ff9-8af7-014ea4486234"/>
    <w:docVar w:name="SPD_AreaName" w:val="Документ (ЕСЭД)"/>
  </w:docVars>
  <w:rsids>
    <w:rsidRoot w:val="00E75EAA"/>
    <w:rsid w:val="00002197"/>
    <w:rsid w:val="00002594"/>
    <w:rsid w:val="0000355C"/>
    <w:rsid w:val="00004906"/>
    <w:rsid w:val="00005663"/>
    <w:rsid w:val="000110A2"/>
    <w:rsid w:val="0001286F"/>
    <w:rsid w:val="00012B6B"/>
    <w:rsid w:val="00012D6E"/>
    <w:rsid w:val="00017391"/>
    <w:rsid w:val="00017764"/>
    <w:rsid w:val="000219B0"/>
    <w:rsid w:val="000275A4"/>
    <w:rsid w:val="00031DF6"/>
    <w:rsid w:val="00032ECE"/>
    <w:rsid w:val="00033FCB"/>
    <w:rsid w:val="000344CA"/>
    <w:rsid w:val="00034AD8"/>
    <w:rsid w:val="0003610D"/>
    <w:rsid w:val="00036B46"/>
    <w:rsid w:val="00041414"/>
    <w:rsid w:val="00043145"/>
    <w:rsid w:val="00043B20"/>
    <w:rsid w:val="0004541B"/>
    <w:rsid w:val="0004556B"/>
    <w:rsid w:val="00045DDA"/>
    <w:rsid w:val="0005062E"/>
    <w:rsid w:val="000506F5"/>
    <w:rsid w:val="00052468"/>
    <w:rsid w:val="00052DCF"/>
    <w:rsid w:val="0005397A"/>
    <w:rsid w:val="00053FD0"/>
    <w:rsid w:val="00057499"/>
    <w:rsid w:val="00060420"/>
    <w:rsid w:val="0006129C"/>
    <w:rsid w:val="000614B3"/>
    <w:rsid w:val="000641FF"/>
    <w:rsid w:val="0006522C"/>
    <w:rsid w:val="00065AA0"/>
    <w:rsid w:val="00066EED"/>
    <w:rsid w:val="000678A4"/>
    <w:rsid w:val="00067953"/>
    <w:rsid w:val="000679C5"/>
    <w:rsid w:val="0007011F"/>
    <w:rsid w:val="00070722"/>
    <w:rsid w:val="000716C3"/>
    <w:rsid w:val="00074508"/>
    <w:rsid w:val="00077EB3"/>
    <w:rsid w:val="00087679"/>
    <w:rsid w:val="00090AB0"/>
    <w:rsid w:val="00090E5A"/>
    <w:rsid w:val="00091CC0"/>
    <w:rsid w:val="0009201C"/>
    <w:rsid w:val="0009351C"/>
    <w:rsid w:val="00094426"/>
    <w:rsid w:val="00095074"/>
    <w:rsid w:val="00097FA1"/>
    <w:rsid w:val="000A242D"/>
    <w:rsid w:val="000A2D35"/>
    <w:rsid w:val="000A2DB9"/>
    <w:rsid w:val="000A4058"/>
    <w:rsid w:val="000A6108"/>
    <w:rsid w:val="000B1E88"/>
    <w:rsid w:val="000B2AE8"/>
    <w:rsid w:val="000B46FB"/>
    <w:rsid w:val="000B4703"/>
    <w:rsid w:val="000B6DF2"/>
    <w:rsid w:val="000B7285"/>
    <w:rsid w:val="000C2AAD"/>
    <w:rsid w:val="000C3441"/>
    <w:rsid w:val="000C4475"/>
    <w:rsid w:val="000D1501"/>
    <w:rsid w:val="000D1B6E"/>
    <w:rsid w:val="000D4300"/>
    <w:rsid w:val="000E2657"/>
    <w:rsid w:val="000E270C"/>
    <w:rsid w:val="000E2A14"/>
    <w:rsid w:val="000E2E2F"/>
    <w:rsid w:val="000E5C25"/>
    <w:rsid w:val="000E5FC7"/>
    <w:rsid w:val="000E7F41"/>
    <w:rsid w:val="000F018C"/>
    <w:rsid w:val="000F0978"/>
    <w:rsid w:val="000F1458"/>
    <w:rsid w:val="000F1666"/>
    <w:rsid w:val="000F1A6A"/>
    <w:rsid w:val="000F6D93"/>
    <w:rsid w:val="001002B1"/>
    <w:rsid w:val="00101A93"/>
    <w:rsid w:val="001021F4"/>
    <w:rsid w:val="00103596"/>
    <w:rsid w:val="00104D1A"/>
    <w:rsid w:val="001050FE"/>
    <w:rsid w:val="00105D3B"/>
    <w:rsid w:val="001076DA"/>
    <w:rsid w:val="0010783E"/>
    <w:rsid w:val="00111DE6"/>
    <w:rsid w:val="00112629"/>
    <w:rsid w:val="00112810"/>
    <w:rsid w:val="001153EA"/>
    <w:rsid w:val="00115943"/>
    <w:rsid w:val="001162AD"/>
    <w:rsid w:val="0011797B"/>
    <w:rsid w:val="00120325"/>
    <w:rsid w:val="00120DFC"/>
    <w:rsid w:val="001230B2"/>
    <w:rsid w:val="00124639"/>
    <w:rsid w:val="001246A7"/>
    <w:rsid w:val="00124F26"/>
    <w:rsid w:val="0012571B"/>
    <w:rsid w:val="00127E0F"/>
    <w:rsid w:val="0013062A"/>
    <w:rsid w:val="001310FF"/>
    <w:rsid w:val="0013499A"/>
    <w:rsid w:val="0013650C"/>
    <w:rsid w:val="00141C98"/>
    <w:rsid w:val="00142474"/>
    <w:rsid w:val="00144CA2"/>
    <w:rsid w:val="00152859"/>
    <w:rsid w:val="00152D69"/>
    <w:rsid w:val="001541CE"/>
    <w:rsid w:val="00154F90"/>
    <w:rsid w:val="00157E9C"/>
    <w:rsid w:val="001622DC"/>
    <w:rsid w:val="00164469"/>
    <w:rsid w:val="00164CF6"/>
    <w:rsid w:val="0017066F"/>
    <w:rsid w:val="00172BF8"/>
    <w:rsid w:val="00173764"/>
    <w:rsid w:val="00174E39"/>
    <w:rsid w:val="00177517"/>
    <w:rsid w:val="00177542"/>
    <w:rsid w:val="00177A8F"/>
    <w:rsid w:val="00180B13"/>
    <w:rsid w:val="00180C54"/>
    <w:rsid w:val="001817C1"/>
    <w:rsid w:val="00181F38"/>
    <w:rsid w:val="00182F20"/>
    <w:rsid w:val="00185C63"/>
    <w:rsid w:val="00186FDE"/>
    <w:rsid w:val="001918B8"/>
    <w:rsid w:val="00193728"/>
    <w:rsid w:val="0019384E"/>
    <w:rsid w:val="00194759"/>
    <w:rsid w:val="001A0F15"/>
    <w:rsid w:val="001A236B"/>
    <w:rsid w:val="001A4C62"/>
    <w:rsid w:val="001A4CFD"/>
    <w:rsid w:val="001A72B7"/>
    <w:rsid w:val="001B05B7"/>
    <w:rsid w:val="001B060B"/>
    <w:rsid w:val="001B07DD"/>
    <w:rsid w:val="001B27A9"/>
    <w:rsid w:val="001B7348"/>
    <w:rsid w:val="001B7BEF"/>
    <w:rsid w:val="001C3332"/>
    <w:rsid w:val="001C34A5"/>
    <w:rsid w:val="001C4AC7"/>
    <w:rsid w:val="001D0926"/>
    <w:rsid w:val="001D1F7D"/>
    <w:rsid w:val="001D254B"/>
    <w:rsid w:val="001D2EFB"/>
    <w:rsid w:val="001D4754"/>
    <w:rsid w:val="001D4F41"/>
    <w:rsid w:val="001D4FA4"/>
    <w:rsid w:val="001D5FAC"/>
    <w:rsid w:val="001E6F89"/>
    <w:rsid w:val="001F061C"/>
    <w:rsid w:val="001F65CA"/>
    <w:rsid w:val="001F7337"/>
    <w:rsid w:val="002012E9"/>
    <w:rsid w:val="00202349"/>
    <w:rsid w:val="002024AA"/>
    <w:rsid w:val="002071EE"/>
    <w:rsid w:val="00211264"/>
    <w:rsid w:val="00211A27"/>
    <w:rsid w:val="00212BB5"/>
    <w:rsid w:val="00213FDB"/>
    <w:rsid w:val="00215A57"/>
    <w:rsid w:val="002167DD"/>
    <w:rsid w:val="00225FCE"/>
    <w:rsid w:val="00226E9C"/>
    <w:rsid w:val="002341E8"/>
    <w:rsid w:val="002366BD"/>
    <w:rsid w:val="0023680A"/>
    <w:rsid w:val="002377FF"/>
    <w:rsid w:val="00240948"/>
    <w:rsid w:val="002413FE"/>
    <w:rsid w:val="00241BB2"/>
    <w:rsid w:val="00241D84"/>
    <w:rsid w:val="00242086"/>
    <w:rsid w:val="00242B66"/>
    <w:rsid w:val="00244D48"/>
    <w:rsid w:val="002451C3"/>
    <w:rsid w:val="00250DA7"/>
    <w:rsid w:val="0025150E"/>
    <w:rsid w:val="00251C1E"/>
    <w:rsid w:val="00252515"/>
    <w:rsid w:val="00263D61"/>
    <w:rsid w:val="00264F5D"/>
    <w:rsid w:val="0026651A"/>
    <w:rsid w:val="00266C08"/>
    <w:rsid w:val="00267920"/>
    <w:rsid w:val="0027053C"/>
    <w:rsid w:val="00271053"/>
    <w:rsid w:val="002716F8"/>
    <w:rsid w:val="00272094"/>
    <w:rsid w:val="00273AC7"/>
    <w:rsid w:val="00275778"/>
    <w:rsid w:val="00277629"/>
    <w:rsid w:val="00281869"/>
    <w:rsid w:val="002827FD"/>
    <w:rsid w:val="00284065"/>
    <w:rsid w:val="002853C1"/>
    <w:rsid w:val="002855AE"/>
    <w:rsid w:val="00291A4B"/>
    <w:rsid w:val="0029278B"/>
    <w:rsid w:val="00294A48"/>
    <w:rsid w:val="00295443"/>
    <w:rsid w:val="002A1C55"/>
    <w:rsid w:val="002A4AE7"/>
    <w:rsid w:val="002A541B"/>
    <w:rsid w:val="002B41B6"/>
    <w:rsid w:val="002C1F47"/>
    <w:rsid w:val="002C2256"/>
    <w:rsid w:val="002C2B05"/>
    <w:rsid w:val="002C61FB"/>
    <w:rsid w:val="002C62FF"/>
    <w:rsid w:val="002D1B24"/>
    <w:rsid w:val="002D1FC4"/>
    <w:rsid w:val="002D24B6"/>
    <w:rsid w:val="002D4162"/>
    <w:rsid w:val="002D4834"/>
    <w:rsid w:val="002E2B07"/>
    <w:rsid w:val="002E3887"/>
    <w:rsid w:val="002E4937"/>
    <w:rsid w:val="002F0C11"/>
    <w:rsid w:val="002F0FD6"/>
    <w:rsid w:val="002F124A"/>
    <w:rsid w:val="002F1EB8"/>
    <w:rsid w:val="002F665B"/>
    <w:rsid w:val="002F6ACA"/>
    <w:rsid w:val="002F7F6A"/>
    <w:rsid w:val="00303525"/>
    <w:rsid w:val="00303BBD"/>
    <w:rsid w:val="00305783"/>
    <w:rsid w:val="00305AE5"/>
    <w:rsid w:val="003064D1"/>
    <w:rsid w:val="00310134"/>
    <w:rsid w:val="0031099F"/>
    <w:rsid w:val="0031140D"/>
    <w:rsid w:val="00313281"/>
    <w:rsid w:val="00314E19"/>
    <w:rsid w:val="0031535D"/>
    <w:rsid w:val="003170A9"/>
    <w:rsid w:val="0032089C"/>
    <w:rsid w:val="0032131F"/>
    <w:rsid w:val="003218CC"/>
    <w:rsid w:val="003232BA"/>
    <w:rsid w:val="00330D60"/>
    <w:rsid w:val="003401D6"/>
    <w:rsid w:val="00341D4D"/>
    <w:rsid w:val="0034247D"/>
    <w:rsid w:val="00345E87"/>
    <w:rsid w:val="00347D52"/>
    <w:rsid w:val="00350348"/>
    <w:rsid w:val="00352EE7"/>
    <w:rsid w:val="00354085"/>
    <w:rsid w:val="003558EC"/>
    <w:rsid w:val="0036046A"/>
    <w:rsid w:val="00365039"/>
    <w:rsid w:val="003709EA"/>
    <w:rsid w:val="00371C51"/>
    <w:rsid w:val="00373208"/>
    <w:rsid w:val="0037354E"/>
    <w:rsid w:val="00374975"/>
    <w:rsid w:val="00375586"/>
    <w:rsid w:val="00375B07"/>
    <w:rsid w:val="00375F7F"/>
    <w:rsid w:val="003865A3"/>
    <w:rsid w:val="00386983"/>
    <w:rsid w:val="00391221"/>
    <w:rsid w:val="00391E53"/>
    <w:rsid w:val="00392C91"/>
    <w:rsid w:val="00395A36"/>
    <w:rsid w:val="00396407"/>
    <w:rsid w:val="00397BC5"/>
    <w:rsid w:val="003A082B"/>
    <w:rsid w:val="003A27D7"/>
    <w:rsid w:val="003A50DF"/>
    <w:rsid w:val="003A51E8"/>
    <w:rsid w:val="003B126B"/>
    <w:rsid w:val="003B1C5D"/>
    <w:rsid w:val="003B3A22"/>
    <w:rsid w:val="003B3D9F"/>
    <w:rsid w:val="003B5A75"/>
    <w:rsid w:val="003C17D5"/>
    <w:rsid w:val="003C1974"/>
    <w:rsid w:val="003C2D70"/>
    <w:rsid w:val="003C54E1"/>
    <w:rsid w:val="003D5C02"/>
    <w:rsid w:val="003D5C1C"/>
    <w:rsid w:val="003D611D"/>
    <w:rsid w:val="003D688B"/>
    <w:rsid w:val="003E056C"/>
    <w:rsid w:val="003E0C3C"/>
    <w:rsid w:val="003E1F96"/>
    <w:rsid w:val="003E23FF"/>
    <w:rsid w:val="003E2564"/>
    <w:rsid w:val="003E2E45"/>
    <w:rsid w:val="003E40D4"/>
    <w:rsid w:val="003E46A9"/>
    <w:rsid w:val="003E4D78"/>
    <w:rsid w:val="003E5DF4"/>
    <w:rsid w:val="003E748F"/>
    <w:rsid w:val="003F42BE"/>
    <w:rsid w:val="003F70DC"/>
    <w:rsid w:val="004022CE"/>
    <w:rsid w:val="00402E2E"/>
    <w:rsid w:val="00402E97"/>
    <w:rsid w:val="00404471"/>
    <w:rsid w:val="004047A2"/>
    <w:rsid w:val="00404EDD"/>
    <w:rsid w:val="00405FB8"/>
    <w:rsid w:val="0041014D"/>
    <w:rsid w:val="00411D53"/>
    <w:rsid w:val="00412620"/>
    <w:rsid w:val="00415AA3"/>
    <w:rsid w:val="00420887"/>
    <w:rsid w:val="00423748"/>
    <w:rsid w:val="00425800"/>
    <w:rsid w:val="00426FDE"/>
    <w:rsid w:val="00433712"/>
    <w:rsid w:val="0043556E"/>
    <w:rsid w:val="004362C6"/>
    <w:rsid w:val="00441161"/>
    <w:rsid w:val="00441A90"/>
    <w:rsid w:val="00447693"/>
    <w:rsid w:val="004502E5"/>
    <w:rsid w:val="004507CA"/>
    <w:rsid w:val="00450B62"/>
    <w:rsid w:val="004518E5"/>
    <w:rsid w:val="00452570"/>
    <w:rsid w:val="004549D3"/>
    <w:rsid w:val="00465B51"/>
    <w:rsid w:val="00466484"/>
    <w:rsid w:val="00470B7E"/>
    <w:rsid w:val="00471DF3"/>
    <w:rsid w:val="00473ED3"/>
    <w:rsid w:val="00475FFF"/>
    <w:rsid w:val="0048022F"/>
    <w:rsid w:val="00481010"/>
    <w:rsid w:val="00483A3C"/>
    <w:rsid w:val="004842BD"/>
    <w:rsid w:val="00484CCD"/>
    <w:rsid w:val="0049433E"/>
    <w:rsid w:val="00496D4F"/>
    <w:rsid w:val="004A3147"/>
    <w:rsid w:val="004A59AF"/>
    <w:rsid w:val="004A67B2"/>
    <w:rsid w:val="004B00F7"/>
    <w:rsid w:val="004B0E7E"/>
    <w:rsid w:val="004B3037"/>
    <w:rsid w:val="004B331D"/>
    <w:rsid w:val="004B3A8B"/>
    <w:rsid w:val="004B412F"/>
    <w:rsid w:val="004B7EEA"/>
    <w:rsid w:val="004C19DA"/>
    <w:rsid w:val="004C1F2C"/>
    <w:rsid w:val="004C2539"/>
    <w:rsid w:val="004C6AAA"/>
    <w:rsid w:val="004C74E6"/>
    <w:rsid w:val="004D01D9"/>
    <w:rsid w:val="004D196E"/>
    <w:rsid w:val="004D3C93"/>
    <w:rsid w:val="004D3D56"/>
    <w:rsid w:val="004D3EB8"/>
    <w:rsid w:val="004D72A2"/>
    <w:rsid w:val="004E0ED0"/>
    <w:rsid w:val="004E4D43"/>
    <w:rsid w:val="004E57D0"/>
    <w:rsid w:val="004E6661"/>
    <w:rsid w:val="004E6C4C"/>
    <w:rsid w:val="004F065B"/>
    <w:rsid w:val="004F2D2B"/>
    <w:rsid w:val="004F3B4A"/>
    <w:rsid w:val="004F6495"/>
    <w:rsid w:val="004F6DA2"/>
    <w:rsid w:val="005006BA"/>
    <w:rsid w:val="00502060"/>
    <w:rsid w:val="005047E8"/>
    <w:rsid w:val="0050485A"/>
    <w:rsid w:val="005058E1"/>
    <w:rsid w:val="00507891"/>
    <w:rsid w:val="00510892"/>
    <w:rsid w:val="00510AD5"/>
    <w:rsid w:val="00512FA1"/>
    <w:rsid w:val="00515C9C"/>
    <w:rsid w:val="00521287"/>
    <w:rsid w:val="005212F1"/>
    <w:rsid w:val="0052197D"/>
    <w:rsid w:val="0052450F"/>
    <w:rsid w:val="005265B7"/>
    <w:rsid w:val="00530181"/>
    <w:rsid w:val="0053075A"/>
    <w:rsid w:val="00530C1F"/>
    <w:rsid w:val="00534850"/>
    <w:rsid w:val="00536BD9"/>
    <w:rsid w:val="005373D1"/>
    <w:rsid w:val="0054021D"/>
    <w:rsid w:val="005405B3"/>
    <w:rsid w:val="00541A99"/>
    <w:rsid w:val="00542105"/>
    <w:rsid w:val="00542886"/>
    <w:rsid w:val="00544858"/>
    <w:rsid w:val="005465AA"/>
    <w:rsid w:val="005526C2"/>
    <w:rsid w:val="00556B52"/>
    <w:rsid w:val="00561801"/>
    <w:rsid w:val="005622FF"/>
    <w:rsid w:val="005623D5"/>
    <w:rsid w:val="00563F3A"/>
    <w:rsid w:val="00564472"/>
    <w:rsid w:val="00565B2F"/>
    <w:rsid w:val="005676EB"/>
    <w:rsid w:val="0057043B"/>
    <w:rsid w:val="00573FC5"/>
    <w:rsid w:val="00581026"/>
    <w:rsid w:val="00582C04"/>
    <w:rsid w:val="00583C4C"/>
    <w:rsid w:val="00583F19"/>
    <w:rsid w:val="00584DB3"/>
    <w:rsid w:val="00592642"/>
    <w:rsid w:val="00593709"/>
    <w:rsid w:val="005940A7"/>
    <w:rsid w:val="00597654"/>
    <w:rsid w:val="005A0B64"/>
    <w:rsid w:val="005A0C18"/>
    <w:rsid w:val="005A1530"/>
    <w:rsid w:val="005A3125"/>
    <w:rsid w:val="005A452E"/>
    <w:rsid w:val="005B0456"/>
    <w:rsid w:val="005B1C6D"/>
    <w:rsid w:val="005B2561"/>
    <w:rsid w:val="005B280B"/>
    <w:rsid w:val="005B3669"/>
    <w:rsid w:val="005B3ED1"/>
    <w:rsid w:val="005B4DC2"/>
    <w:rsid w:val="005B66C0"/>
    <w:rsid w:val="005B7587"/>
    <w:rsid w:val="005C567F"/>
    <w:rsid w:val="005C595C"/>
    <w:rsid w:val="005C5DE5"/>
    <w:rsid w:val="005D036B"/>
    <w:rsid w:val="005D1E1E"/>
    <w:rsid w:val="005D286C"/>
    <w:rsid w:val="005D3244"/>
    <w:rsid w:val="005D52E6"/>
    <w:rsid w:val="005D68E0"/>
    <w:rsid w:val="005D7AE3"/>
    <w:rsid w:val="005E18C2"/>
    <w:rsid w:val="005E2F3A"/>
    <w:rsid w:val="005E5204"/>
    <w:rsid w:val="005E641B"/>
    <w:rsid w:val="005E64E6"/>
    <w:rsid w:val="005E6AD0"/>
    <w:rsid w:val="005E6EA4"/>
    <w:rsid w:val="005E7FBB"/>
    <w:rsid w:val="005F0960"/>
    <w:rsid w:val="005F0F9B"/>
    <w:rsid w:val="005F51A0"/>
    <w:rsid w:val="005F5CEC"/>
    <w:rsid w:val="0060013B"/>
    <w:rsid w:val="006003B3"/>
    <w:rsid w:val="00600CE1"/>
    <w:rsid w:val="0060297B"/>
    <w:rsid w:val="00603789"/>
    <w:rsid w:val="00603A11"/>
    <w:rsid w:val="00604A21"/>
    <w:rsid w:val="006065FC"/>
    <w:rsid w:val="00612833"/>
    <w:rsid w:val="006166C5"/>
    <w:rsid w:val="00616CB9"/>
    <w:rsid w:val="00617BEC"/>
    <w:rsid w:val="006217AF"/>
    <w:rsid w:val="006220D9"/>
    <w:rsid w:val="0062237A"/>
    <w:rsid w:val="006267E3"/>
    <w:rsid w:val="0062755D"/>
    <w:rsid w:val="00631110"/>
    <w:rsid w:val="006323B4"/>
    <w:rsid w:val="006331BA"/>
    <w:rsid w:val="0063449F"/>
    <w:rsid w:val="00634CD3"/>
    <w:rsid w:val="00636DDB"/>
    <w:rsid w:val="00641591"/>
    <w:rsid w:val="0064161B"/>
    <w:rsid w:val="00641B84"/>
    <w:rsid w:val="0064553B"/>
    <w:rsid w:val="006462D6"/>
    <w:rsid w:val="006508A8"/>
    <w:rsid w:val="00653FAA"/>
    <w:rsid w:val="00655EE7"/>
    <w:rsid w:val="00656545"/>
    <w:rsid w:val="006577C6"/>
    <w:rsid w:val="00662A17"/>
    <w:rsid w:val="00662E5B"/>
    <w:rsid w:val="00663A64"/>
    <w:rsid w:val="00666021"/>
    <w:rsid w:val="00670E07"/>
    <w:rsid w:val="00671FA8"/>
    <w:rsid w:val="0067371F"/>
    <w:rsid w:val="00676347"/>
    <w:rsid w:val="0067669A"/>
    <w:rsid w:val="006809AD"/>
    <w:rsid w:val="00682C32"/>
    <w:rsid w:val="0068326C"/>
    <w:rsid w:val="006841E1"/>
    <w:rsid w:val="0068431D"/>
    <w:rsid w:val="0068493C"/>
    <w:rsid w:val="006862D9"/>
    <w:rsid w:val="0069026B"/>
    <w:rsid w:val="0069061F"/>
    <w:rsid w:val="00690F35"/>
    <w:rsid w:val="006948C0"/>
    <w:rsid w:val="006B02A6"/>
    <w:rsid w:val="006B1216"/>
    <w:rsid w:val="006B2FBB"/>
    <w:rsid w:val="006B33A5"/>
    <w:rsid w:val="006B54EE"/>
    <w:rsid w:val="006B5A7E"/>
    <w:rsid w:val="006B5CD6"/>
    <w:rsid w:val="006C1063"/>
    <w:rsid w:val="006C528E"/>
    <w:rsid w:val="006C6412"/>
    <w:rsid w:val="006C687E"/>
    <w:rsid w:val="006D663B"/>
    <w:rsid w:val="006E07AD"/>
    <w:rsid w:val="006E0EA6"/>
    <w:rsid w:val="006E1289"/>
    <w:rsid w:val="006E2A81"/>
    <w:rsid w:val="006E4A84"/>
    <w:rsid w:val="006F2358"/>
    <w:rsid w:val="006F278F"/>
    <w:rsid w:val="006F3B2B"/>
    <w:rsid w:val="006F3B2D"/>
    <w:rsid w:val="006F48AF"/>
    <w:rsid w:val="007061B3"/>
    <w:rsid w:val="00706C4C"/>
    <w:rsid w:val="00706CB1"/>
    <w:rsid w:val="0070760E"/>
    <w:rsid w:val="0070778B"/>
    <w:rsid w:val="00707DD8"/>
    <w:rsid w:val="00710697"/>
    <w:rsid w:val="00711468"/>
    <w:rsid w:val="00713172"/>
    <w:rsid w:val="00715354"/>
    <w:rsid w:val="007155CB"/>
    <w:rsid w:val="007159A6"/>
    <w:rsid w:val="0072132E"/>
    <w:rsid w:val="00721A98"/>
    <w:rsid w:val="00721BC3"/>
    <w:rsid w:val="007236D0"/>
    <w:rsid w:val="00725E98"/>
    <w:rsid w:val="0072635D"/>
    <w:rsid w:val="007302C0"/>
    <w:rsid w:val="00732EFE"/>
    <w:rsid w:val="00733A7F"/>
    <w:rsid w:val="00737BBD"/>
    <w:rsid w:val="0074126A"/>
    <w:rsid w:val="0074432F"/>
    <w:rsid w:val="007443FB"/>
    <w:rsid w:val="007451C3"/>
    <w:rsid w:val="0074784E"/>
    <w:rsid w:val="00751787"/>
    <w:rsid w:val="0076210E"/>
    <w:rsid w:val="007640C6"/>
    <w:rsid w:val="007645AE"/>
    <w:rsid w:val="00764F2C"/>
    <w:rsid w:val="00765770"/>
    <w:rsid w:val="0076671E"/>
    <w:rsid w:val="007676D7"/>
    <w:rsid w:val="00767F87"/>
    <w:rsid w:val="0077158A"/>
    <w:rsid w:val="007727B5"/>
    <w:rsid w:val="007732E2"/>
    <w:rsid w:val="007738F4"/>
    <w:rsid w:val="0077659D"/>
    <w:rsid w:val="00776FA5"/>
    <w:rsid w:val="0077783C"/>
    <w:rsid w:val="0078190A"/>
    <w:rsid w:val="007862C4"/>
    <w:rsid w:val="007932E9"/>
    <w:rsid w:val="00793978"/>
    <w:rsid w:val="00793BB5"/>
    <w:rsid w:val="007948C1"/>
    <w:rsid w:val="007A342B"/>
    <w:rsid w:val="007A3FDF"/>
    <w:rsid w:val="007A4E4D"/>
    <w:rsid w:val="007A5258"/>
    <w:rsid w:val="007A79B5"/>
    <w:rsid w:val="007B58CF"/>
    <w:rsid w:val="007B5DDD"/>
    <w:rsid w:val="007C09C5"/>
    <w:rsid w:val="007C10CD"/>
    <w:rsid w:val="007C2B10"/>
    <w:rsid w:val="007C6340"/>
    <w:rsid w:val="007D0355"/>
    <w:rsid w:val="007D2F66"/>
    <w:rsid w:val="007E11FB"/>
    <w:rsid w:val="007E3638"/>
    <w:rsid w:val="007E3815"/>
    <w:rsid w:val="007E3ACA"/>
    <w:rsid w:val="007E6841"/>
    <w:rsid w:val="007E7CFD"/>
    <w:rsid w:val="007F064D"/>
    <w:rsid w:val="007F0C25"/>
    <w:rsid w:val="007F5007"/>
    <w:rsid w:val="007F534B"/>
    <w:rsid w:val="007F62FA"/>
    <w:rsid w:val="007F6499"/>
    <w:rsid w:val="007F69EB"/>
    <w:rsid w:val="007F6C49"/>
    <w:rsid w:val="007F747B"/>
    <w:rsid w:val="008006EA"/>
    <w:rsid w:val="0080188E"/>
    <w:rsid w:val="00804B83"/>
    <w:rsid w:val="00804E71"/>
    <w:rsid w:val="00805C8C"/>
    <w:rsid w:val="0080663A"/>
    <w:rsid w:val="008076C1"/>
    <w:rsid w:val="0081009A"/>
    <w:rsid w:val="00810585"/>
    <w:rsid w:val="008107A9"/>
    <w:rsid w:val="008115FE"/>
    <w:rsid w:val="008129D6"/>
    <w:rsid w:val="008143DB"/>
    <w:rsid w:val="008220D4"/>
    <w:rsid w:val="00822B25"/>
    <w:rsid w:val="008238C0"/>
    <w:rsid w:val="008239AB"/>
    <w:rsid w:val="00823D2F"/>
    <w:rsid w:val="0082579D"/>
    <w:rsid w:val="008261F6"/>
    <w:rsid w:val="0083011F"/>
    <w:rsid w:val="00831BAE"/>
    <w:rsid w:val="008355F5"/>
    <w:rsid w:val="0083602C"/>
    <w:rsid w:val="00836F13"/>
    <w:rsid w:val="00837D30"/>
    <w:rsid w:val="00840481"/>
    <w:rsid w:val="00840CA7"/>
    <w:rsid w:val="0084451B"/>
    <w:rsid w:val="008450D0"/>
    <w:rsid w:val="00845894"/>
    <w:rsid w:val="008471D9"/>
    <w:rsid w:val="0085227F"/>
    <w:rsid w:val="00855E7F"/>
    <w:rsid w:val="00857996"/>
    <w:rsid w:val="0086209B"/>
    <w:rsid w:val="00862DB9"/>
    <w:rsid w:val="00863755"/>
    <w:rsid w:val="008639A6"/>
    <w:rsid w:val="0086555C"/>
    <w:rsid w:val="008666BA"/>
    <w:rsid w:val="00866E8B"/>
    <w:rsid w:val="0086742D"/>
    <w:rsid w:val="0087048E"/>
    <w:rsid w:val="008706A9"/>
    <w:rsid w:val="00870A1C"/>
    <w:rsid w:val="0087109B"/>
    <w:rsid w:val="0087166A"/>
    <w:rsid w:val="00871D6F"/>
    <w:rsid w:val="00873656"/>
    <w:rsid w:val="00874632"/>
    <w:rsid w:val="008835D3"/>
    <w:rsid w:val="00885676"/>
    <w:rsid w:val="008856DB"/>
    <w:rsid w:val="00885F62"/>
    <w:rsid w:val="00886961"/>
    <w:rsid w:val="00886C20"/>
    <w:rsid w:val="008904AA"/>
    <w:rsid w:val="00893C93"/>
    <w:rsid w:val="008966AC"/>
    <w:rsid w:val="0089676F"/>
    <w:rsid w:val="008A2F6E"/>
    <w:rsid w:val="008A5649"/>
    <w:rsid w:val="008A6ED0"/>
    <w:rsid w:val="008B0041"/>
    <w:rsid w:val="008B13B6"/>
    <w:rsid w:val="008B6646"/>
    <w:rsid w:val="008B79ED"/>
    <w:rsid w:val="008C03EF"/>
    <w:rsid w:val="008C48A9"/>
    <w:rsid w:val="008C4A74"/>
    <w:rsid w:val="008C4BD1"/>
    <w:rsid w:val="008C568E"/>
    <w:rsid w:val="008C6891"/>
    <w:rsid w:val="008D0068"/>
    <w:rsid w:val="008D2B7E"/>
    <w:rsid w:val="008D3410"/>
    <w:rsid w:val="008D461E"/>
    <w:rsid w:val="008D5844"/>
    <w:rsid w:val="008D5F14"/>
    <w:rsid w:val="008E143C"/>
    <w:rsid w:val="008E1F05"/>
    <w:rsid w:val="008E1FBB"/>
    <w:rsid w:val="008E5B58"/>
    <w:rsid w:val="008F094E"/>
    <w:rsid w:val="008F3838"/>
    <w:rsid w:val="008F39BE"/>
    <w:rsid w:val="008F4557"/>
    <w:rsid w:val="008F6078"/>
    <w:rsid w:val="008F652C"/>
    <w:rsid w:val="008F6C3B"/>
    <w:rsid w:val="008F6D99"/>
    <w:rsid w:val="008F7261"/>
    <w:rsid w:val="00902CF9"/>
    <w:rsid w:val="00905869"/>
    <w:rsid w:val="00907966"/>
    <w:rsid w:val="0090799D"/>
    <w:rsid w:val="00912259"/>
    <w:rsid w:val="00912FC7"/>
    <w:rsid w:val="009157B6"/>
    <w:rsid w:val="00916755"/>
    <w:rsid w:val="00917FC8"/>
    <w:rsid w:val="00921192"/>
    <w:rsid w:val="00923D0D"/>
    <w:rsid w:val="00930551"/>
    <w:rsid w:val="00931CD4"/>
    <w:rsid w:val="0093244B"/>
    <w:rsid w:val="00941C16"/>
    <w:rsid w:val="0094228B"/>
    <w:rsid w:val="009443F6"/>
    <w:rsid w:val="00955BEC"/>
    <w:rsid w:val="00962037"/>
    <w:rsid w:val="009626C9"/>
    <w:rsid w:val="009662B6"/>
    <w:rsid w:val="00970867"/>
    <w:rsid w:val="00971202"/>
    <w:rsid w:val="009734C6"/>
    <w:rsid w:val="00973A3F"/>
    <w:rsid w:val="009746F7"/>
    <w:rsid w:val="0097794A"/>
    <w:rsid w:val="0098030B"/>
    <w:rsid w:val="009803CC"/>
    <w:rsid w:val="00982792"/>
    <w:rsid w:val="00984062"/>
    <w:rsid w:val="00984C26"/>
    <w:rsid w:val="009858DC"/>
    <w:rsid w:val="009864C6"/>
    <w:rsid w:val="00990956"/>
    <w:rsid w:val="009911E2"/>
    <w:rsid w:val="00991291"/>
    <w:rsid w:val="0099302A"/>
    <w:rsid w:val="00994204"/>
    <w:rsid w:val="009950C9"/>
    <w:rsid w:val="00995CF9"/>
    <w:rsid w:val="00996280"/>
    <w:rsid w:val="00997923"/>
    <w:rsid w:val="009A0456"/>
    <w:rsid w:val="009A0734"/>
    <w:rsid w:val="009A1A05"/>
    <w:rsid w:val="009A4F20"/>
    <w:rsid w:val="009A50AA"/>
    <w:rsid w:val="009A5336"/>
    <w:rsid w:val="009A5696"/>
    <w:rsid w:val="009A5812"/>
    <w:rsid w:val="009A5E45"/>
    <w:rsid w:val="009A6856"/>
    <w:rsid w:val="009B0D71"/>
    <w:rsid w:val="009B17FC"/>
    <w:rsid w:val="009B3A55"/>
    <w:rsid w:val="009B3BBF"/>
    <w:rsid w:val="009B40C8"/>
    <w:rsid w:val="009B45B9"/>
    <w:rsid w:val="009C623A"/>
    <w:rsid w:val="009C6316"/>
    <w:rsid w:val="009C6445"/>
    <w:rsid w:val="009C6D8C"/>
    <w:rsid w:val="009C707B"/>
    <w:rsid w:val="009D02D6"/>
    <w:rsid w:val="009D1EFE"/>
    <w:rsid w:val="009D2DE9"/>
    <w:rsid w:val="009D46A7"/>
    <w:rsid w:val="009D4987"/>
    <w:rsid w:val="009D4D03"/>
    <w:rsid w:val="009D56DA"/>
    <w:rsid w:val="009D7A33"/>
    <w:rsid w:val="009E3415"/>
    <w:rsid w:val="009E397D"/>
    <w:rsid w:val="009E3ED3"/>
    <w:rsid w:val="009E5E79"/>
    <w:rsid w:val="009E7F92"/>
    <w:rsid w:val="009F530D"/>
    <w:rsid w:val="009F64B9"/>
    <w:rsid w:val="00A0044A"/>
    <w:rsid w:val="00A00672"/>
    <w:rsid w:val="00A01668"/>
    <w:rsid w:val="00A04966"/>
    <w:rsid w:val="00A04F94"/>
    <w:rsid w:val="00A052BA"/>
    <w:rsid w:val="00A05E8E"/>
    <w:rsid w:val="00A06BED"/>
    <w:rsid w:val="00A10C6D"/>
    <w:rsid w:val="00A11379"/>
    <w:rsid w:val="00A12E79"/>
    <w:rsid w:val="00A13ACE"/>
    <w:rsid w:val="00A15D0C"/>
    <w:rsid w:val="00A162B8"/>
    <w:rsid w:val="00A16EAD"/>
    <w:rsid w:val="00A2258A"/>
    <w:rsid w:val="00A22AC4"/>
    <w:rsid w:val="00A24E70"/>
    <w:rsid w:val="00A25168"/>
    <w:rsid w:val="00A30160"/>
    <w:rsid w:val="00A3195F"/>
    <w:rsid w:val="00A32A2A"/>
    <w:rsid w:val="00A33FD1"/>
    <w:rsid w:val="00A352E5"/>
    <w:rsid w:val="00A36474"/>
    <w:rsid w:val="00A36FE5"/>
    <w:rsid w:val="00A428D4"/>
    <w:rsid w:val="00A448C6"/>
    <w:rsid w:val="00A467AB"/>
    <w:rsid w:val="00A51884"/>
    <w:rsid w:val="00A528FC"/>
    <w:rsid w:val="00A53C5F"/>
    <w:rsid w:val="00A54E6D"/>
    <w:rsid w:val="00A56037"/>
    <w:rsid w:val="00A56845"/>
    <w:rsid w:val="00A57956"/>
    <w:rsid w:val="00A579E3"/>
    <w:rsid w:val="00A57F09"/>
    <w:rsid w:val="00A61F33"/>
    <w:rsid w:val="00A62B44"/>
    <w:rsid w:val="00A62E8E"/>
    <w:rsid w:val="00A638AF"/>
    <w:rsid w:val="00A666C9"/>
    <w:rsid w:val="00A7029A"/>
    <w:rsid w:val="00A72233"/>
    <w:rsid w:val="00A73519"/>
    <w:rsid w:val="00A75D0C"/>
    <w:rsid w:val="00A7759C"/>
    <w:rsid w:val="00A80120"/>
    <w:rsid w:val="00A81E70"/>
    <w:rsid w:val="00A82048"/>
    <w:rsid w:val="00A82C19"/>
    <w:rsid w:val="00A85815"/>
    <w:rsid w:val="00A85AEA"/>
    <w:rsid w:val="00A87E53"/>
    <w:rsid w:val="00A9094C"/>
    <w:rsid w:val="00A90D16"/>
    <w:rsid w:val="00A9289F"/>
    <w:rsid w:val="00A928C3"/>
    <w:rsid w:val="00A93C84"/>
    <w:rsid w:val="00A95235"/>
    <w:rsid w:val="00A973BA"/>
    <w:rsid w:val="00A97F5D"/>
    <w:rsid w:val="00AA1826"/>
    <w:rsid w:val="00AA3703"/>
    <w:rsid w:val="00AA3C8A"/>
    <w:rsid w:val="00AA4DD5"/>
    <w:rsid w:val="00AA52E2"/>
    <w:rsid w:val="00AA68CC"/>
    <w:rsid w:val="00AB026D"/>
    <w:rsid w:val="00AB3C2F"/>
    <w:rsid w:val="00AB440C"/>
    <w:rsid w:val="00AB4503"/>
    <w:rsid w:val="00AB5640"/>
    <w:rsid w:val="00AB67EA"/>
    <w:rsid w:val="00AB7769"/>
    <w:rsid w:val="00AC0F2F"/>
    <w:rsid w:val="00AC10FD"/>
    <w:rsid w:val="00AC6061"/>
    <w:rsid w:val="00AC76CF"/>
    <w:rsid w:val="00AD014E"/>
    <w:rsid w:val="00AD1D70"/>
    <w:rsid w:val="00AD4A81"/>
    <w:rsid w:val="00AD57DB"/>
    <w:rsid w:val="00AD5AA0"/>
    <w:rsid w:val="00AD626A"/>
    <w:rsid w:val="00AD7186"/>
    <w:rsid w:val="00AD749A"/>
    <w:rsid w:val="00AD776E"/>
    <w:rsid w:val="00AE27E8"/>
    <w:rsid w:val="00AE3B0F"/>
    <w:rsid w:val="00AE4322"/>
    <w:rsid w:val="00AE7A23"/>
    <w:rsid w:val="00AF0713"/>
    <w:rsid w:val="00AF3D4E"/>
    <w:rsid w:val="00AF5E57"/>
    <w:rsid w:val="00B00D54"/>
    <w:rsid w:val="00B0250E"/>
    <w:rsid w:val="00B04544"/>
    <w:rsid w:val="00B0565C"/>
    <w:rsid w:val="00B06432"/>
    <w:rsid w:val="00B121F9"/>
    <w:rsid w:val="00B14D9B"/>
    <w:rsid w:val="00B1653E"/>
    <w:rsid w:val="00B1702D"/>
    <w:rsid w:val="00B21A73"/>
    <w:rsid w:val="00B225A7"/>
    <w:rsid w:val="00B23BB8"/>
    <w:rsid w:val="00B23FFE"/>
    <w:rsid w:val="00B2442A"/>
    <w:rsid w:val="00B24F06"/>
    <w:rsid w:val="00B26B2E"/>
    <w:rsid w:val="00B317D5"/>
    <w:rsid w:val="00B31943"/>
    <w:rsid w:val="00B31A30"/>
    <w:rsid w:val="00B331A9"/>
    <w:rsid w:val="00B34341"/>
    <w:rsid w:val="00B34A71"/>
    <w:rsid w:val="00B34A93"/>
    <w:rsid w:val="00B3585B"/>
    <w:rsid w:val="00B37FD5"/>
    <w:rsid w:val="00B40DA7"/>
    <w:rsid w:val="00B41C0F"/>
    <w:rsid w:val="00B42434"/>
    <w:rsid w:val="00B4258F"/>
    <w:rsid w:val="00B426D3"/>
    <w:rsid w:val="00B42739"/>
    <w:rsid w:val="00B44A08"/>
    <w:rsid w:val="00B45FEA"/>
    <w:rsid w:val="00B46E4B"/>
    <w:rsid w:val="00B5085B"/>
    <w:rsid w:val="00B51C1B"/>
    <w:rsid w:val="00B53E47"/>
    <w:rsid w:val="00B56F60"/>
    <w:rsid w:val="00B62625"/>
    <w:rsid w:val="00B62A36"/>
    <w:rsid w:val="00B62F8C"/>
    <w:rsid w:val="00B63EDA"/>
    <w:rsid w:val="00B65F44"/>
    <w:rsid w:val="00B66141"/>
    <w:rsid w:val="00B67C73"/>
    <w:rsid w:val="00B7255B"/>
    <w:rsid w:val="00B72777"/>
    <w:rsid w:val="00B72E8E"/>
    <w:rsid w:val="00B74A63"/>
    <w:rsid w:val="00B75EDC"/>
    <w:rsid w:val="00B80374"/>
    <w:rsid w:val="00B82280"/>
    <w:rsid w:val="00B82F42"/>
    <w:rsid w:val="00B830C7"/>
    <w:rsid w:val="00B83308"/>
    <w:rsid w:val="00B853CB"/>
    <w:rsid w:val="00B86A1D"/>
    <w:rsid w:val="00B90877"/>
    <w:rsid w:val="00BA1B60"/>
    <w:rsid w:val="00BA6C47"/>
    <w:rsid w:val="00BB697D"/>
    <w:rsid w:val="00BB7458"/>
    <w:rsid w:val="00BC06FF"/>
    <w:rsid w:val="00BC1971"/>
    <w:rsid w:val="00BC5050"/>
    <w:rsid w:val="00BD0DFB"/>
    <w:rsid w:val="00BD1F58"/>
    <w:rsid w:val="00BD2C90"/>
    <w:rsid w:val="00BD484F"/>
    <w:rsid w:val="00BD5F6B"/>
    <w:rsid w:val="00BE116D"/>
    <w:rsid w:val="00BE16C9"/>
    <w:rsid w:val="00BE2CBB"/>
    <w:rsid w:val="00BE31DC"/>
    <w:rsid w:val="00BE4CF9"/>
    <w:rsid w:val="00BE6C87"/>
    <w:rsid w:val="00BF25CA"/>
    <w:rsid w:val="00BF3528"/>
    <w:rsid w:val="00BF4C84"/>
    <w:rsid w:val="00BF56D6"/>
    <w:rsid w:val="00BF7E01"/>
    <w:rsid w:val="00C01188"/>
    <w:rsid w:val="00C011B2"/>
    <w:rsid w:val="00C03295"/>
    <w:rsid w:val="00C04B0A"/>
    <w:rsid w:val="00C10CCE"/>
    <w:rsid w:val="00C11C2E"/>
    <w:rsid w:val="00C12395"/>
    <w:rsid w:val="00C123BA"/>
    <w:rsid w:val="00C1475D"/>
    <w:rsid w:val="00C17660"/>
    <w:rsid w:val="00C223EA"/>
    <w:rsid w:val="00C24B35"/>
    <w:rsid w:val="00C25997"/>
    <w:rsid w:val="00C26532"/>
    <w:rsid w:val="00C3204C"/>
    <w:rsid w:val="00C42381"/>
    <w:rsid w:val="00C442F6"/>
    <w:rsid w:val="00C479AF"/>
    <w:rsid w:val="00C51FA6"/>
    <w:rsid w:val="00C52CB0"/>
    <w:rsid w:val="00C52E0E"/>
    <w:rsid w:val="00C54920"/>
    <w:rsid w:val="00C5747D"/>
    <w:rsid w:val="00C575AE"/>
    <w:rsid w:val="00C57B11"/>
    <w:rsid w:val="00C61911"/>
    <w:rsid w:val="00C61F07"/>
    <w:rsid w:val="00C62E85"/>
    <w:rsid w:val="00C6361D"/>
    <w:rsid w:val="00C652E4"/>
    <w:rsid w:val="00C65305"/>
    <w:rsid w:val="00C6668E"/>
    <w:rsid w:val="00C670EB"/>
    <w:rsid w:val="00C67E18"/>
    <w:rsid w:val="00C71A6E"/>
    <w:rsid w:val="00C724A4"/>
    <w:rsid w:val="00C73996"/>
    <w:rsid w:val="00C74883"/>
    <w:rsid w:val="00C767DA"/>
    <w:rsid w:val="00C76C6A"/>
    <w:rsid w:val="00C80405"/>
    <w:rsid w:val="00C80417"/>
    <w:rsid w:val="00C817A7"/>
    <w:rsid w:val="00C81CCD"/>
    <w:rsid w:val="00C8230D"/>
    <w:rsid w:val="00C8288F"/>
    <w:rsid w:val="00C83C92"/>
    <w:rsid w:val="00C855A3"/>
    <w:rsid w:val="00C86349"/>
    <w:rsid w:val="00C869B2"/>
    <w:rsid w:val="00C86FA8"/>
    <w:rsid w:val="00C90E23"/>
    <w:rsid w:val="00C92482"/>
    <w:rsid w:val="00C93D0E"/>
    <w:rsid w:val="00C94E9C"/>
    <w:rsid w:val="00C96EA0"/>
    <w:rsid w:val="00CA040F"/>
    <w:rsid w:val="00CA25DC"/>
    <w:rsid w:val="00CA3727"/>
    <w:rsid w:val="00CA6663"/>
    <w:rsid w:val="00CA6917"/>
    <w:rsid w:val="00CA6A2E"/>
    <w:rsid w:val="00CA7293"/>
    <w:rsid w:val="00CB24B3"/>
    <w:rsid w:val="00CB4771"/>
    <w:rsid w:val="00CB54D0"/>
    <w:rsid w:val="00CB7EE9"/>
    <w:rsid w:val="00CC0A01"/>
    <w:rsid w:val="00CC215E"/>
    <w:rsid w:val="00CC421D"/>
    <w:rsid w:val="00CC6F3E"/>
    <w:rsid w:val="00CC78A0"/>
    <w:rsid w:val="00CD3319"/>
    <w:rsid w:val="00CD3604"/>
    <w:rsid w:val="00CD3C3B"/>
    <w:rsid w:val="00CD52BF"/>
    <w:rsid w:val="00CD58D7"/>
    <w:rsid w:val="00CD7752"/>
    <w:rsid w:val="00CE038B"/>
    <w:rsid w:val="00CE6DBD"/>
    <w:rsid w:val="00CE6F6F"/>
    <w:rsid w:val="00CF110E"/>
    <w:rsid w:val="00CF1304"/>
    <w:rsid w:val="00CF1662"/>
    <w:rsid w:val="00CF170B"/>
    <w:rsid w:val="00CF24A2"/>
    <w:rsid w:val="00CF27FF"/>
    <w:rsid w:val="00CF321C"/>
    <w:rsid w:val="00CF3983"/>
    <w:rsid w:val="00CF3D66"/>
    <w:rsid w:val="00CF43F7"/>
    <w:rsid w:val="00CF65BA"/>
    <w:rsid w:val="00CF75F4"/>
    <w:rsid w:val="00D01635"/>
    <w:rsid w:val="00D033E7"/>
    <w:rsid w:val="00D03917"/>
    <w:rsid w:val="00D03FC7"/>
    <w:rsid w:val="00D10887"/>
    <w:rsid w:val="00D11148"/>
    <w:rsid w:val="00D11A10"/>
    <w:rsid w:val="00D123BE"/>
    <w:rsid w:val="00D14533"/>
    <w:rsid w:val="00D15034"/>
    <w:rsid w:val="00D203EC"/>
    <w:rsid w:val="00D24826"/>
    <w:rsid w:val="00D24B85"/>
    <w:rsid w:val="00D26B8C"/>
    <w:rsid w:val="00D277EC"/>
    <w:rsid w:val="00D30BE4"/>
    <w:rsid w:val="00D32422"/>
    <w:rsid w:val="00D335AF"/>
    <w:rsid w:val="00D35BE1"/>
    <w:rsid w:val="00D36A04"/>
    <w:rsid w:val="00D37353"/>
    <w:rsid w:val="00D37ACE"/>
    <w:rsid w:val="00D40678"/>
    <w:rsid w:val="00D44F81"/>
    <w:rsid w:val="00D46A81"/>
    <w:rsid w:val="00D51B6F"/>
    <w:rsid w:val="00D5459A"/>
    <w:rsid w:val="00D550A4"/>
    <w:rsid w:val="00D5688C"/>
    <w:rsid w:val="00D57A4B"/>
    <w:rsid w:val="00D57AA5"/>
    <w:rsid w:val="00D60D7A"/>
    <w:rsid w:val="00D61D6F"/>
    <w:rsid w:val="00D63FFD"/>
    <w:rsid w:val="00D6599E"/>
    <w:rsid w:val="00D67551"/>
    <w:rsid w:val="00D67A0B"/>
    <w:rsid w:val="00D716F9"/>
    <w:rsid w:val="00D74B0B"/>
    <w:rsid w:val="00D76013"/>
    <w:rsid w:val="00D76A9B"/>
    <w:rsid w:val="00D76D68"/>
    <w:rsid w:val="00D77CDD"/>
    <w:rsid w:val="00D8018D"/>
    <w:rsid w:val="00D802BB"/>
    <w:rsid w:val="00D80D61"/>
    <w:rsid w:val="00D821BE"/>
    <w:rsid w:val="00D832D3"/>
    <w:rsid w:val="00D843A0"/>
    <w:rsid w:val="00D8459F"/>
    <w:rsid w:val="00D8639E"/>
    <w:rsid w:val="00D918BF"/>
    <w:rsid w:val="00D91A1F"/>
    <w:rsid w:val="00D93115"/>
    <w:rsid w:val="00D93632"/>
    <w:rsid w:val="00DA1732"/>
    <w:rsid w:val="00DA1DB7"/>
    <w:rsid w:val="00DA2914"/>
    <w:rsid w:val="00DA35F1"/>
    <w:rsid w:val="00DA38BD"/>
    <w:rsid w:val="00DA3D90"/>
    <w:rsid w:val="00DA3DA6"/>
    <w:rsid w:val="00DA7376"/>
    <w:rsid w:val="00DA7FC3"/>
    <w:rsid w:val="00DB1610"/>
    <w:rsid w:val="00DB5E7E"/>
    <w:rsid w:val="00DB7A88"/>
    <w:rsid w:val="00DC11C4"/>
    <w:rsid w:val="00DC492C"/>
    <w:rsid w:val="00DC5921"/>
    <w:rsid w:val="00DC63B2"/>
    <w:rsid w:val="00DC6945"/>
    <w:rsid w:val="00DC74A1"/>
    <w:rsid w:val="00DC7A9E"/>
    <w:rsid w:val="00DD17F1"/>
    <w:rsid w:val="00DD4963"/>
    <w:rsid w:val="00DD7475"/>
    <w:rsid w:val="00DE0814"/>
    <w:rsid w:val="00DE1FF6"/>
    <w:rsid w:val="00DE4EB2"/>
    <w:rsid w:val="00DE503F"/>
    <w:rsid w:val="00DE52B6"/>
    <w:rsid w:val="00DE7430"/>
    <w:rsid w:val="00DE7990"/>
    <w:rsid w:val="00DF1171"/>
    <w:rsid w:val="00DF120C"/>
    <w:rsid w:val="00DF5DCB"/>
    <w:rsid w:val="00DF64DD"/>
    <w:rsid w:val="00DF6617"/>
    <w:rsid w:val="00E00B48"/>
    <w:rsid w:val="00E0116E"/>
    <w:rsid w:val="00E040C5"/>
    <w:rsid w:val="00E04139"/>
    <w:rsid w:val="00E04B24"/>
    <w:rsid w:val="00E100BE"/>
    <w:rsid w:val="00E11BF7"/>
    <w:rsid w:val="00E123C3"/>
    <w:rsid w:val="00E152F0"/>
    <w:rsid w:val="00E1641F"/>
    <w:rsid w:val="00E16842"/>
    <w:rsid w:val="00E174B5"/>
    <w:rsid w:val="00E2037A"/>
    <w:rsid w:val="00E20DF9"/>
    <w:rsid w:val="00E222AD"/>
    <w:rsid w:val="00E271EF"/>
    <w:rsid w:val="00E36E88"/>
    <w:rsid w:val="00E432FC"/>
    <w:rsid w:val="00E46562"/>
    <w:rsid w:val="00E47CD0"/>
    <w:rsid w:val="00E502E3"/>
    <w:rsid w:val="00E5056D"/>
    <w:rsid w:val="00E5063B"/>
    <w:rsid w:val="00E52C1E"/>
    <w:rsid w:val="00E53891"/>
    <w:rsid w:val="00E538A5"/>
    <w:rsid w:val="00E5570B"/>
    <w:rsid w:val="00E55A79"/>
    <w:rsid w:val="00E56D81"/>
    <w:rsid w:val="00E571B5"/>
    <w:rsid w:val="00E57465"/>
    <w:rsid w:val="00E57D22"/>
    <w:rsid w:val="00E614C1"/>
    <w:rsid w:val="00E628E3"/>
    <w:rsid w:val="00E62920"/>
    <w:rsid w:val="00E62F63"/>
    <w:rsid w:val="00E64207"/>
    <w:rsid w:val="00E65225"/>
    <w:rsid w:val="00E66AF3"/>
    <w:rsid w:val="00E75834"/>
    <w:rsid w:val="00E75EAA"/>
    <w:rsid w:val="00E80E4A"/>
    <w:rsid w:val="00E81B63"/>
    <w:rsid w:val="00E82E6F"/>
    <w:rsid w:val="00E85E2C"/>
    <w:rsid w:val="00E87098"/>
    <w:rsid w:val="00E87685"/>
    <w:rsid w:val="00E921DE"/>
    <w:rsid w:val="00E92CA0"/>
    <w:rsid w:val="00E94877"/>
    <w:rsid w:val="00E952AB"/>
    <w:rsid w:val="00EA0727"/>
    <w:rsid w:val="00EA144D"/>
    <w:rsid w:val="00EA341B"/>
    <w:rsid w:val="00EA4C60"/>
    <w:rsid w:val="00EA76D1"/>
    <w:rsid w:val="00EB3C2B"/>
    <w:rsid w:val="00EB49F7"/>
    <w:rsid w:val="00EB4C9A"/>
    <w:rsid w:val="00EB7FDC"/>
    <w:rsid w:val="00EC0053"/>
    <w:rsid w:val="00EC0665"/>
    <w:rsid w:val="00EC1681"/>
    <w:rsid w:val="00EC1C6B"/>
    <w:rsid w:val="00EC205D"/>
    <w:rsid w:val="00EC3E2C"/>
    <w:rsid w:val="00EC4003"/>
    <w:rsid w:val="00EC7D4C"/>
    <w:rsid w:val="00ED0DB3"/>
    <w:rsid w:val="00ED2876"/>
    <w:rsid w:val="00ED3789"/>
    <w:rsid w:val="00ED6108"/>
    <w:rsid w:val="00EE228F"/>
    <w:rsid w:val="00EE26FB"/>
    <w:rsid w:val="00EE30AE"/>
    <w:rsid w:val="00EE7F15"/>
    <w:rsid w:val="00EF0E6B"/>
    <w:rsid w:val="00EF2E96"/>
    <w:rsid w:val="00EF43C2"/>
    <w:rsid w:val="00EF6DC3"/>
    <w:rsid w:val="00EF758C"/>
    <w:rsid w:val="00EF7BDF"/>
    <w:rsid w:val="00F10710"/>
    <w:rsid w:val="00F12A53"/>
    <w:rsid w:val="00F1374A"/>
    <w:rsid w:val="00F14016"/>
    <w:rsid w:val="00F15459"/>
    <w:rsid w:val="00F1598B"/>
    <w:rsid w:val="00F16CED"/>
    <w:rsid w:val="00F2023D"/>
    <w:rsid w:val="00F20D09"/>
    <w:rsid w:val="00F22760"/>
    <w:rsid w:val="00F24BF8"/>
    <w:rsid w:val="00F25CB1"/>
    <w:rsid w:val="00F2709B"/>
    <w:rsid w:val="00F2725B"/>
    <w:rsid w:val="00F3123D"/>
    <w:rsid w:val="00F3677F"/>
    <w:rsid w:val="00F42F62"/>
    <w:rsid w:val="00F43185"/>
    <w:rsid w:val="00F434AB"/>
    <w:rsid w:val="00F456EF"/>
    <w:rsid w:val="00F46BD7"/>
    <w:rsid w:val="00F50193"/>
    <w:rsid w:val="00F503C3"/>
    <w:rsid w:val="00F540D5"/>
    <w:rsid w:val="00F5533E"/>
    <w:rsid w:val="00F56395"/>
    <w:rsid w:val="00F569E9"/>
    <w:rsid w:val="00F57FDC"/>
    <w:rsid w:val="00F67ADE"/>
    <w:rsid w:val="00F739A7"/>
    <w:rsid w:val="00F77BDB"/>
    <w:rsid w:val="00F80423"/>
    <w:rsid w:val="00F80869"/>
    <w:rsid w:val="00F81B24"/>
    <w:rsid w:val="00F82A55"/>
    <w:rsid w:val="00F84754"/>
    <w:rsid w:val="00F902CA"/>
    <w:rsid w:val="00F92301"/>
    <w:rsid w:val="00F9321E"/>
    <w:rsid w:val="00F95AE9"/>
    <w:rsid w:val="00F9643F"/>
    <w:rsid w:val="00F96732"/>
    <w:rsid w:val="00F96F2D"/>
    <w:rsid w:val="00FA0CC5"/>
    <w:rsid w:val="00FA0D7C"/>
    <w:rsid w:val="00FA15D5"/>
    <w:rsid w:val="00FA343F"/>
    <w:rsid w:val="00FA5153"/>
    <w:rsid w:val="00FA69D2"/>
    <w:rsid w:val="00FA7ECF"/>
    <w:rsid w:val="00FB1D38"/>
    <w:rsid w:val="00FB1D4A"/>
    <w:rsid w:val="00FB2808"/>
    <w:rsid w:val="00FB29D3"/>
    <w:rsid w:val="00FB3759"/>
    <w:rsid w:val="00FC0B90"/>
    <w:rsid w:val="00FC4453"/>
    <w:rsid w:val="00FC49D4"/>
    <w:rsid w:val="00FC56FC"/>
    <w:rsid w:val="00FC62FE"/>
    <w:rsid w:val="00FC6402"/>
    <w:rsid w:val="00FC6564"/>
    <w:rsid w:val="00FD0B87"/>
    <w:rsid w:val="00FD289D"/>
    <w:rsid w:val="00FD3B28"/>
    <w:rsid w:val="00FD4828"/>
    <w:rsid w:val="00FD50C8"/>
    <w:rsid w:val="00FD60A2"/>
    <w:rsid w:val="00FD7909"/>
    <w:rsid w:val="00FD7D17"/>
    <w:rsid w:val="00FE1B2F"/>
    <w:rsid w:val="00FE3CA4"/>
    <w:rsid w:val="00FE6B2C"/>
    <w:rsid w:val="00FE72F9"/>
    <w:rsid w:val="00FF1027"/>
    <w:rsid w:val="00FF126D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5DB8190-5D07-45BC-A306-14730F6C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B2F"/>
  </w:style>
  <w:style w:type="paragraph" w:styleId="1">
    <w:name w:val="heading 1"/>
    <w:basedOn w:val="a"/>
    <w:next w:val="a"/>
    <w:link w:val="10"/>
    <w:uiPriority w:val="9"/>
    <w:qFormat/>
    <w:rsid w:val="00FB1D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C34A5"/>
    <w:pPr>
      <w:keepNext/>
      <w:numPr>
        <w:ilvl w:val="1"/>
        <w:numId w:val="1"/>
      </w:numPr>
      <w:suppressAutoHyphens/>
      <w:outlineLvl w:val="1"/>
    </w:pPr>
    <w:rPr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link w:val="a6"/>
    <w:uiPriority w:val="99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7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character" w:customStyle="1" w:styleId="a6">
    <w:name w:val="Основной текст Знак"/>
    <w:basedOn w:val="a0"/>
    <w:link w:val="a5"/>
    <w:uiPriority w:val="99"/>
    <w:rsid w:val="001C34A5"/>
    <w:rPr>
      <w:sz w:val="24"/>
      <w:lang w:eastAsia="en-US"/>
    </w:rPr>
  </w:style>
  <w:style w:type="paragraph" w:styleId="a8">
    <w:name w:val="Body Text Indent"/>
    <w:basedOn w:val="a"/>
    <w:link w:val="a9"/>
    <w:uiPriority w:val="99"/>
    <w:unhideWhenUsed/>
    <w:rsid w:val="001C34A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C34A5"/>
  </w:style>
  <w:style w:type="character" w:customStyle="1" w:styleId="20">
    <w:name w:val="Заголовок 2 Знак"/>
    <w:basedOn w:val="a0"/>
    <w:link w:val="2"/>
    <w:rsid w:val="001C34A5"/>
    <w:rPr>
      <w:b/>
      <w:bCs/>
      <w:szCs w:val="24"/>
      <w:lang w:eastAsia="ar-SA"/>
    </w:rPr>
  </w:style>
  <w:style w:type="character" w:styleId="aa">
    <w:name w:val="Hyperlink"/>
    <w:uiPriority w:val="99"/>
    <w:rsid w:val="001C34A5"/>
    <w:rPr>
      <w:color w:val="0000FF"/>
      <w:u w:val="single"/>
    </w:rPr>
  </w:style>
  <w:style w:type="paragraph" w:customStyle="1" w:styleId="ConsPlusNormal">
    <w:name w:val="ConsPlusNormal"/>
    <w:link w:val="ConsPlusNormal0"/>
    <w:rsid w:val="001C34A5"/>
    <w:pPr>
      <w:widowControl w:val="0"/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12">
    <w:name w:val="Без интервала1"/>
    <w:rsid w:val="001C34A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13">
    <w:name w:val="Обычный1"/>
    <w:rsid w:val="001C34A5"/>
    <w:pPr>
      <w:widowControl w:val="0"/>
      <w:suppressAutoHyphens/>
      <w:spacing w:before="280" w:line="300" w:lineRule="auto"/>
      <w:ind w:firstLine="700"/>
      <w:jc w:val="both"/>
    </w:pPr>
    <w:rPr>
      <w:rFonts w:eastAsia="Arial"/>
      <w:sz w:val="24"/>
      <w:lang w:eastAsia="ar-SA"/>
    </w:rPr>
  </w:style>
  <w:style w:type="paragraph" w:styleId="ab">
    <w:name w:val="Normal (Web)"/>
    <w:aliases w:val="Обычный (Web)1"/>
    <w:basedOn w:val="a"/>
    <w:link w:val="ac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printj">
    <w:name w:val="printj"/>
    <w:basedOn w:val="a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1C34A5"/>
    <w:pPr>
      <w:suppressLineNumbers/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1C34A5"/>
    <w:rPr>
      <w:sz w:val="24"/>
      <w:szCs w:val="24"/>
      <w:lang w:eastAsia="ar-SA"/>
    </w:rPr>
  </w:style>
  <w:style w:type="paragraph" w:customStyle="1" w:styleId="Default">
    <w:name w:val="Default"/>
    <w:rsid w:val="001C34A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">
    <w:name w:val="footer"/>
    <w:basedOn w:val="a"/>
    <w:link w:val="af0"/>
    <w:uiPriority w:val="99"/>
    <w:unhideWhenUsed/>
    <w:rsid w:val="001C34A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C34A5"/>
  </w:style>
  <w:style w:type="paragraph" w:styleId="af1">
    <w:name w:val="Balloon Text"/>
    <w:basedOn w:val="a"/>
    <w:link w:val="af2"/>
    <w:semiHidden/>
    <w:unhideWhenUsed/>
    <w:rsid w:val="00B62A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62A36"/>
    <w:rPr>
      <w:rFonts w:ascii="Tahoma" w:hAnsi="Tahoma" w:cs="Tahoma"/>
      <w:sz w:val="16"/>
      <w:szCs w:val="16"/>
    </w:rPr>
  </w:style>
  <w:style w:type="paragraph" w:styleId="af3">
    <w:name w:val="List Paragraph"/>
    <w:basedOn w:val="a"/>
    <w:link w:val="af4"/>
    <w:uiPriority w:val="34"/>
    <w:qFormat/>
    <w:rsid w:val="00152D69"/>
    <w:pPr>
      <w:ind w:left="720"/>
      <w:contextualSpacing/>
    </w:pPr>
  </w:style>
  <w:style w:type="paragraph" w:customStyle="1" w:styleId="fn2r">
    <w:name w:val="fn2r"/>
    <w:basedOn w:val="a"/>
    <w:rsid w:val="00053FD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9D7A33"/>
  </w:style>
  <w:style w:type="character" w:customStyle="1" w:styleId="scxw116939756">
    <w:name w:val="scxw116939756"/>
    <w:basedOn w:val="a0"/>
    <w:rsid w:val="009D7A33"/>
  </w:style>
  <w:style w:type="character" w:customStyle="1" w:styleId="spellingerror">
    <w:name w:val="spellingerror"/>
    <w:basedOn w:val="a0"/>
    <w:rsid w:val="009D7A33"/>
  </w:style>
  <w:style w:type="character" w:customStyle="1" w:styleId="eop">
    <w:name w:val="eop"/>
    <w:basedOn w:val="a0"/>
    <w:rsid w:val="009D7A33"/>
  </w:style>
  <w:style w:type="character" w:customStyle="1" w:styleId="ac">
    <w:name w:val="Обычный (веб) Знак"/>
    <w:aliases w:val="Обычный (Web)1 Знак"/>
    <w:link w:val="ab"/>
    <w:locked/>
    <w:rsid w:val="0074784E"/>
    <w:rPr>
      <w:sz w:val="24"/>
      <w:szCs w:val="24"/>
      <w:lang w:eastAsia="ar-SA"/>
    </w:rPr>
  </w:style>
  <w:style w:type="paragraph" w:styleId="af5">
    <w:name w:val="No Spacing"/>
    <w:uiPriority w:val="99"/>
    <w:qFormat/>
    <w:rsid w:val="00097FA1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9676F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21">
    <w:name w:val="Основной текст (2)_"/>
    <w:link w:val="22"/>
    <w:rsid w:val="001A4C62"/>
    <w:rPr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A4C62"/>
    <w:pPr>
      <w:widowControl w:val="0"/>
      <w:shd w:val="clear" w:color="auto" w:fill="FFFFFF"/>
      <w:spacing w:line="346" w:lineRule="exact"/>
      <w:ind w:hanging="2080"/>
    </w:pPr>
    <w:rPr>
      <w:sz w:val="30"/>
      <w:szCs w:val="30"/>
    </w:rPr>
  </w:style>
  <w:style w:type="character" w:customStyle="1" w:styleId="a4">
    <w:name w:val="Схема документа Знак"/>
    <w:basedOn w:val="a0"/>
    <w:link w:val="a3"/>
    <w:semiHidden/>
    <w:rsid w:val="007F6C49"/>
    <w:rPr>
      <w:rFonts w:ascii="Tahoma" w:hAnsi="Tahoma" w:cs="Tahoma"/>
      <w:shd w:val="clear" w:color="auto" w:fill="000080"/>
    </w:rPr>
  </w:style>
  <w:style w:type="character" w:styleId="af6">
    <w:name w:val="Emphasis"/>
    <w:qFormat/>
    <w:rsid w:val="00C1475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B1D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7">
    <w:name w:val="FollowedHyperlink"/>
    <w:basedOn w:val="a0"/>
    <w:uiPriority w:val="99"/>
    <w:semiHidden/>
    <w:unhideWhenUsed/>
    <w:rsid w:val="00A13ACE"/>
    <w:rPr>
      <w:color w:val="800080"/>
      <w:u w:val="single"/>
    </w:rPr>
  </w:style>
  <w:style w:type="paragraph" w:customStyle="1" w:styleId="xl63">
    <w:name w:val="xl63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A13ACE"/>
    <w:pPr>
      <w:shd w:val="clear" w:color="000000" w:fill="E4DFEC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13ACE"/>
    <w:pPr>
      <w:spacing w:before="100" w:beforeAutospacing="1" w:after="100" w:afterAutospacing="1"/>
    </w:pPr>
    <w:rPr>
      <w:sz w:val="23"/>
      <w:szCs w:val="23"/>
    </w:rPr>
  </w:style>
  <w:style w:type="paragraph" w:customStyle="1" w:styleId="xl71">
    <w:name w:val="xl71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2">
    <w:name w:val="xl72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3">
    <w:name w:val="xl7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4">
    <w:name w:val="xl7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5">
    <w:name w:val="xl75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6">
    <w:name w:val="xl7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3"/>
      <w:szCs w:val="23"/>
    </w:rPr>
  </w:style>
  <w:style w:type="paragraph" w:customStyle="1" w:styleId="xl77">
    <w:name w:val="xl7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78">
    <w:name w:val="xl7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9">
    <w:name w:val="xl79"/>
    <w:basedOn w:val="a"/>
    <w:rsid w:val="00A13ACE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0">
    <w:name w:val="xl80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81">
    <w:name w:val="xl81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2">
    <w:name w:val="xl8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3">
    <w:name w:val="xl83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4">
    <w:name w:val="xl8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5">
    <w:name w:val="xl8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86">
    <w:name w:val="xl8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7">
    <w:name w:val="xl87"/>
    <w:basedOn w:val="a"/>
    <w:rsid w:val="00A13AC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8">
    <w:name w:val="xl88"/>
    <w:basedOn w:val="a"/>
    <w:rsid w:val="00A13A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89">
    <w:name w:val="xl8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0">
    <w:name w:val="xl90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91">
    <w:name w:val="xl91"/>
    <w:basedOn w:val="a"/>
    <w:rsid w:val="00A13ACE"/>
    <w:pPr>
      <w:spacing w:before="100" w:beforeAutospacing="1" w:after="100" w:afterAutospacing="1"/>
    </w:pPr>
    <w:rPr>
      <w:sz w:val="23"/>
      <w:szCs w:val="23"/>
    </w:rPr>
  </w:style>
  <w:style w:type="paragraph" w:customStyle="1" w:styleId="xl92">
    <w:name w:val="xl9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3">
    <w:name w:val="xl93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4">
    <w:name w:val="xl94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5">
    <w:name w:val="xl95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96">
    <w:name w:val="xl9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7">
    <w:name w:val="xl9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8">
    <w:name w:val="xl9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9">
    <w:name w:val="xl9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0">
    <w:name w:val="xl10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1">
    <w:name w:val="xl101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2">
    <w:name w:val="xl10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3">
    <w:name w:val="xl103"/>
    <w:basedOn w:val="a"/>
    <w:rsid w:val="00A13AC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4">
    <w:name w:val="xl10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5">
    <w:name w:val="xl105"/>
    <w:basedOn w:val="a"/>
    <w:rsid w:val="00A13ACE"/>
    <w:pPr>
      <w:shd w:val="clear" w:color="000000" w:fill="FFFF00"/>
      <w:spacing w:before="100" w:beforeAutospacing="1" w:after="100" w:afterAutospacing="1"/>
    </w:pPr>
    <w:rPr>
      <w:sz w:val="23"/>
      <w:szCs w:val="23"/>
    </w:rPr>
  </w:style>
  <w:style w:type="paragraph" w:customStyle="1" w:styleId="xl106">
    <w:name w:val="xl10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8">
    <w:name w:val="xl10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9">
    <w:name w:val="xl10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10">
    <w:name w:val="xl110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11">
    <w:name w:val="xl111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12">
    <w:name w:val="xl112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3">
    <w:name w:val="xl113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4">
    <w:name w:val="xl11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5">
    <w:name w:val="xl115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6">
    <w:name w:val="xl116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7">
    <w:name w:val="xl11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18">
    <w:name w:val="xl11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19">
    <w:name w:val="xl119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0">
    <w:name w:val="xl120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1">
    <w:name w:val="xl121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2">
    <w:name w:val="xl12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3">
    <w:name w:val="xl123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4">
    <w:name w:val="xl124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5">
    <w:name w:val="xl125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6">
    <w:name w:val="xl126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7">
    <w:name w:val="xl12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8">
    <w:name w:val="xl128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29">
    <w:name w:val="xl129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0">
    <w:name w:val="xl130"/>
    <w:basedOn w:val="a"/>
    <w:rsid w:val="00A13AC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1">
    <w:name w:val="xl131"/>
    <w:basedOn w:val="a"/>
    <w:rsid w:val="00A13A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2">
    <w:name w:val="xl132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33">
    <w:name w:val="xl133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4">
    <w:name w:val="xl134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5">
    <w:name w:val="xl135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6">
    <w:name w:val="xl136"/>
    <w:basedOn w:val="a"/>
    <w:rsid w:val="00A13AC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7">
    <w:name w:val="xl137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8">
    <w:name w:val="xl138"/>
    <w:basedOn w:val="a"/>
    <w:rsid w:val="00A13A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9">
    <w:name w:val="xl139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40">
    <w:name w:val="xl140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1">
    <w:name w:val="xl141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2">
    <w:name w:val="xl142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43">
    <w:name w:val="xl14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4">
    <w:name w:val="xl14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5">
    <w:name w:val="xl145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6">
    <w:name w:val="xl14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7">
    <w:name w:val="xl14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8">
    <w:name w:val="xl148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9">
    <w:name w:val="xl149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50">
    <w:name w:val="xl15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1">
    <w:name w:val="xl151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2">
    <w:name w:val="xl15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53">
    <w:name w:val="xl153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4">
    <w:name w:val="xl154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55">
    <w:name w:val="xl155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6">
    <w:name w:val="xl156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7">
    <w:name w:val="xl15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8">
    <w:name w:val="xl15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9">
    <w:name w:val="xl159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0">
    <w:name w:val="xl16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1">
    <w:name w:val="xl161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2">
    <w:name w:val="xl162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3">
    <w:name w:val="xl16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4">
    <w:name w:val="xl164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5">
    <w:name w:val="xl165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6">
    <w:name w:val="xl166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7">
    <w:name w:val="xl167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8">
    <w:name w:val="xl168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9">
    <w:name w:val="xl16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0">
    <w:name w:val="xl17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1">
    <w:name w:val="xl171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2">
    <w:name w:val="xl172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3">
    <w:name w:val="xl173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4">
    <w:name w:val="xl17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5">
    <w:name w:val="xl175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76">
    <w:name w:val="xl176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77">
    <w:name w:val="xl17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8">
    <w:name w:val="xl178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79">
    <w:name w:val="xl179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0">
    <w:name w:val="xl180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81">
    <w:name w:val="xl181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82">
    <w:name w:val="xl18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3"/>
      <w:szCs w:val="23"/>
    </w:rPr>
  </w:style>
  <w:style w:type="paragraph" w:customStyle="1" w:styleId="xl183">
    <w:name w:val="xl183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3"/>
      <w:szCs w:val="23"/>
    </w:rPr>
  </w:style>
  <w:style w:type="paragraph" w:customStyle="1" w:styleId="xl184">
    <w:name w:val="xl184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186">
    <w:name w:val="xl18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7">
    <w:name w:val="xl18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8">
    <w:name w:val="xl18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9">
    <w:name w:val="xl189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90">
    <w:name w:val="xl190"/>
    <w:basedOn w:val="a"/>
    <w:rsid w:val="00A13A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4">
    <w:name w:val="xl19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5">
    <w:name w:val="xl19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6">
    <w:name w:val="xl196"/>
    <w:basedOn w:val="a"/>
    <w:rsid w:val="00A13A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9">
    <w:name w:val="xl199"/>
    <w:basedOn w:val="a"/>
    <w:rsid w:val="00A13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0">
    <w:name w:val="xl200"/>
    <w:basedOn w:val="a"/>
    <w:rsid w:val="00A13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1">
    <w:name w:val="xl201"/>
    <w:basedOn w:val="a"/>
    <w:rsid w:val="00A13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2">
    <w:name w:val="xl20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3">
    <w:name w:val="xl203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4">
    <w:name w:val="xl204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5">
    <w:name w:val="xl20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6">
    <w:name w:val="xl20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7">
    <w:name w:val="xl20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208">
    <w:name w:val="xl208"/>
    <w:basedOn w:val="a"/>
    <w:rsid w:val="00A13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9">
    <w:name w:val="xl209"/>
    <w:basedOn w:val="a"/>
    <w:rsid w:val="00A13ACE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0">
    <w:name w:val="xl210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1">
    <w:name w:val="xl211"/>
    <w:basedOn w:val="a"/>
    <w:rsid w:val="00A13A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2">
    <w:name w:val="xl212"/>
    <w:basedOn w:val="a"/>
    <w:rsid w:val="00A13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3">
    <w:name w:val="xl213"/>
    <w:basedOn w:val="a"/>
    <w:rsid w:val="00A13ACE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4">
    <w:name w:val="xl214"/>
    <w:basedOn w:val="a"/>
    <w:rsid w:val="00A13ACE"/>
    <w:pP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5">
    <w:name w:val="xl215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6">
    <w:name w:val="xl216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7">
    <w:name w:val="xl217"/>
    <w:basedOn w:val="a"/>
    <w:rsid w:val="00A13AC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8">
    <w:name w:val="xl218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19">
    <w:name w:val="xl219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0">
    <w:name w:val="xl22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1">
    <w:name w:val="xl221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2">
    <w:name w:val="xl222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23">
    <w:name w:val="xl223"/>
    <w:basedOn w:val="a"/>
    <w:rsid w:val="00A13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4">
    <w:name w:val="xl224"/>
    <w:basedOn w:val="a"/>
    <w:rsid w:val="00A13AC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5">
    <w:name w:val="xl225"/>
    <w:basedOn w:val="a"/>
    <w:rsid w:val="00A13A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6">
    <w:name w:val="xl22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227">
    <w:name w:val="xl227"/>
    <w:basedOn w:val="a"/>
    <w:rsid w:val="00A13A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8">
    <w:name w:val="xl228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9">
    <w:name w:val="xl229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0">
    <w:name w:val="xl230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1">
    <w:name w:val="xl231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2">
    <w:name w:val="xl23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33">
    <w:name w:val="xl233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4">
    <w:name w:val="xl234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5">
    <w:name w:val="xl235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36">
    <w:name w:val="xl236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7">
    <w:name w:val="xl237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38">
    <w:name w:val="xl238"/>
    <w:basedOn w:val="a"/>
    <w:rsid w:val="00A13A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9">
    <w:name w:val="xl239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0">
    <w:name w:val="xl24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41">
    <w:name w:val="xl241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2">
    <w:name w:val="xl242"/>
    <w:basedOn w:val="a"/>
    <w:rsid w:val="00C86FA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3">
    <w:name w:val="xl243"/>
    <w:basedOn w:val="a"/>
    <w:rsid w:val="00C86FA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4">
    <w:name w:val="xl244"/>
    <w:basedOn w:val="a"/>
    <w:rsid w:val="00C86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45">
    <w:name w:val="xl245"/>
    <w:basedOn w:val="a"/>
    <w:rsid w:val="00C86FA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6">
    <w:name w:val="xl246"/>
    <w:basedOn w:val="a"/>
    <w:rsid w:val="00C86FA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7">
    <w:name w:val="xl247"/>
    <w:basedOn w:val="a"/>
    <w:rsid w:val="00C86FA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8">
    <w:name w:val="xl248"/>
    <w:basedOn w:val="a"/>
    <w:rsid w:val="00C86FA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9">
    <w:name w:val="xl249"/>
    <w:basedOn w:val="a"/>
    <w:rsid w:val="00C86FA8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0">
    <w:name w:val="xl250"/>
    <w:basedOn w:val="a"/>
    <w:rsid w:val="00C86F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1">
    <w:name w:val="xl251"/>
    <w:basedOn w:val="a"/>
    <w:rsid w:val="00C86F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2">
    <w:name w:val="xl252"/>
    <w:basedOn w:val="a"/>
    <w:rsid w:val="00C86FA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3">
    <w:name w:val="xl253"/>
    <w:basedOn w:val="a"/>
    <w:rsid w:val="00C86F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4">
    <w:name w:val="xl254"/>
    <w:basedOn w:val="a"/>
    <w:rsid w:val="00C86F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4">
    <w:name w:val="Основной текст (4)_"/>
    <w:link w:val="40"/>
    <w:rsid w:val="0086555C"/>
    <w:rPr>
      <w:shd w:val="clear" w:color="auto" w:fill="FFFFFF"/>
    </w:rPr>
  </w:style>
  <w:style w:type="character" w:customStyle="1" w:styleId="2Exact">
    <w:name w:val="Основной текст (2) Exact"/>
    <w:rsid w:val="008655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link w:val="3"/>
    <w:rsid w:val="0086555C"/>
    <w:rPr>
      <w:spacing w:val="-10"/>
      <w:sz w:val="36"/>
      <w:szCs w:val="36"/>
      <w:shd w:val="clear" w:color="auto" w:fill="FFFFFF"/>
    </w:rPr>
  </w:style>
  <w:style w:type="character" w:customStyle="1" w:styleId="4Exact">
    <w:name w:val="Заголовок №4 Exact"/>
    <w:link w:val="41"/>
    <w:rsid w:val="0086555C"/>
    <w:rPr>
      <w:sz w:val="26"/>
      <w:szCs w:val="26"/>
      <w:shd w:val="clear" w:color="auto" w:fill="FFFFFF"/>
    </w:rPr>
  </w:style>
  <w:style w:type="character" w:customStyle="1" w:styleId="4Exact0">
    <w:name w:val="Основной текст (4) Exact"/>
    <w:rsid w:val="008655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link w:val="8"/>
    <w:rsid w:val="0086555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6555C"/>
    <w:pPr>
      <w:widowControl w:val="0"/>
      <w:shd w:val="clear" w:color="auto" w:fill="FFFFFF"/>
      <w:spacing w:before="60" w:after="240" w:line="0" w:lineRule="atLeast"/>
      <w:ind w:hanging="1680"/>
    </w:pPr>
  </w:style>
  <w:style w:type="paragraph" w:customStyle="1" w:styleId="3">
    <w:name w:val="Заголовок №3"/>
    <w:basedOn w:val="a"/>
    <w:link w:val="3Exact"/>
    <w:rsid w:val="0086555C"/>
    <w:pPr>
      <w:widowControl w:val="0"/>
      <w:shd w:val="clear" w:color="auto" w:fill="FFFFFF"/>
      <w:spacing w:before="360" w:line="0" w:lineRule="atLeast"/>
      <w:outlineLvl w:val="2"/>
    </w:pPr>
    <w:rPr>
      <w:spacing w:val="-10"/>
      <w:sz w:val="36"/>
      <w:szCs w:val="36"/>
    </w:rPr>
  </w:style>
  <w:style w:type="paragraph" w:customStyle="1" w:styleId="41">
    <w:name w:val="Заголовок №4"/>
    <w:basedOn w:val="a"/>
    <w:link w:val="4Exact"/>
    <w:rsid w:val="0086555C"/>
    <w:pPr>
      <w:widowControl w:val="0"/>
      <w:shd w:val="clear" w:color="auto" w:fill="FFFFFF"/>
      <w:spacing w:line="0" w:lineRule="atLeast"/>
      <w:outlineLvl w:val="3"/>
    </w:pPr>
    <w:rPr>
      <w:sz w:val="26"/>
      <w:szCs w:val="26"/>
    </w:rPr>
  </w:style>
  <w:style w:type="paragraph" w:customStyle="1" w:styleId="8">
    <w:name w:val="Основной текст (8)"/>
    <w:basedOn w:val="a"/>
    <w:link w:val="8Exact"/>
    <w:rsid w:val="0086555C"/>
    <w:pPr>
      <w:widowControl w:val="0"/>
      <w:shd w:val="clear" w:color="auto" w:fill="FFFFFF"/>
      <w:spacing w:line="0" w:lineRule="atLeast"/>
    </w:pPr>
    <w:rPr>
      <w:b/>
      <w:bCs/>
    </w:rPr>
  </w:style>
  <w:style w:type="character" w:customStyle="1" w:styleId="3Exact0">
    <w:name w:val="Подпись к картинке (3) Exact"/>
    <w:link w:val="30"/>
    <w:rsid w:val="0086555C"/>
    <w:rPr>
      <w:b/>
      <w:bCs/>
      <w:shd w:val="clear" w:color="auto" w:fill="FFFFFF"/>
    </w:rPr>
  </w:style>
  <w:style w:type="paragraph" w:customStyle="1" w:styleId="30">
    <w:name w:val="Подпись к картинке (3)"/>
    <w:basedOn w:val="a"/>
    <w:link w:val="3Exact0"/>
    <w:rsid w:val="0086555C"/>
    <w:pPr>
      <w:widowControl w:val="0"/>
      <w:shd w:val="clear" w:color="auto" w:fill="FFFFFF"/>
      <w:spacing w:line="0" w:lineRule="atLeast"/>
    </w:pPr>
    <w:rPr>
      <w:b/>
      <w:bCs/>
    </w:rPr>
  </w:style>
  <w:style w:type="table" w:customStyle="1" w:styleId="120">
    <w:name w:val="Сетка таблицы12"/>
    <w:basedOn w:val="a1"/>
    <w:next w:val="a7"/>
    <w:uiPriority w:val="39"/>
    <w:rsid w:val="008655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7"/>
    <w:uiPriority w:val="39"/>
    <w:rsid w:val="008655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B1702D"/>
  </w:style>
  <w:style w:type="paragraph" w:styleId="af8">
    <w:name w:val="footnote text"/>
    <w:basedOn w:val="a"/>
    <w:link w:val="af9"/>
    <w:rsid w:val="00B1702D"/>
  </w:style>
  <w:style w:type="character" w:customStyle="1" w:styleId="af9">
    <w:name w:val="Текст сноски Знак"/>
    <w:basedOn w:val="a0"/>
    <w:link w:val="af8"/>
    <w:rsid w:val="00B1702D"/>
  </w:style>
  <w:style w:type="character" w:styleId="afa">
    <w:name w:val="footnote reference"/>
    <w:rsid w:val="00B1702D"/>
    <w:rPr>
      <w:vertAlign w:val="superscript"/>
    </w:rPr>
  </w:style>
  <w:style w:type="character" w:customStyle="1" w:styleId="2MSGothic">
    <w:name w:val="Основной текст (2) + MS Gothic;Курсив"/>
    <w:rsid w:val="00B1702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31">
    <w:name w:val="Основной текст3"/>
    <w:basedOn w:val="a"/>
    <w:rsid w:val="00B1702D"/>
    <w:pPr>
      <w:widowControl w:val="0"/>
      <w:shd w:val="clear" w:color="auto" w:fill="FFFFFF"/>
      <w:spacing w:line="226" w:lineRule="exact"/>
    </w:pPr>
    <w:rPr>
      <w:color w:val="000000"/>
      <w:sz w:val="19"/>
      <w:szCs w:val="19"/>
    </w:rPr>
  </w:style>
  <w:style w:type="table" w:customStyle="1" w:styleId="15">
    <w:name w:val="Сетка таблицы1"/>
    <w:basedOn w:val="a1"/>
    <w:next w:val="a7"/>
    <w:uiPriority w:val="39"/>
    <w:rsid w:val="00B170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">
    <w:name w:val="Style4"/>
    <w:basedOn w:val="a"/>
    <w:uiPriority w:val="99"/>
    <w:rsid w:val="00B1702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B170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B1702D"/>
    <w:rPr>
      <w:rFonts w:ascii="Times New Roman" w:hAnsi="Times New Roman" w:cs="Times New Roman"/>
      <w:spacing w:val="30"/>
      <w:sz w:val="22"/>
      <w:szCs w:val="22"/>
    </w:rPr>
  </w:style>
  <w:style w:type="character" w:customStyle="1" w:styleId="FontStyle21">
    <w:name w:val="Font Style21"/>
    <w:uiPriority w:val="99"/>
    <w:rsid w:val="00B1702D"/>
    <w:rPr>
      <w:rFonts w:ascii="Times New Roman" w:hAnsi="Times New Roman" w:cs="Times New Roman"/>
      <w:spacing w:val="10"/>
      <w:sz w:val="24"/>
      <w:szCs w:val="24"/>
    </w:rPr>
  </w:style>
  <w:style w:type="paragraph" w:customStyle="1" w:styleId="16">
    <w:name w:val="Знак Знак Знак Знак Знак1 Знак Знак Знак Знак"/>
    <w:basedOn w:val="a"/>
    <w:rsid w:val="00B1702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b">
    <w:name w:val="annotation reference"/>
    <w:rsid w:val="00B1702D"/>
    <w:rPr>
      <w:sz w:val="16"/>
      <w:szCs w:val="16"/>
    </w:rPr>
  </w:style>
  <w:style w:type="paragraph" w:styleId="afc">
    <w:name w:val="annotation text"/>
    <w:basedOn w:val="a"/>
    <w:link w:val="afd"/>
    <w:rsid w:val="00B1702D"/>
  </w:style>
  <w:style w:type="character" w:customStyle="1" w:styleId="afd">
    <w:name w:val="Текст примечания Знак"/>
    <w:basedOn w:val="a0"/>
    <w:link w:val="afc"/>
    <w:rsid w:val="00B1702D"/>
  </w:style>
  <w:style w:type="paragraph" w:styleId="afe">
    <w:name w:val="annotation subject"/>
    <w:basedOn w:val="afc"/>
    <w:next w:val="afc"/>
    <w:link w:val="aff"/>
    <w:rsid w:val="00B1702D"/>
    <w:rPr>
      <w:b/>
      <w:bCs/>
    </w:rPr>
  </w:style>
  <w:style w:type="character" w:customStyle="1" w:styleId="aff">
    <w:name w:val="Тема примечания Знак"/>
    <w:basedOn w:val="afd"/>
    <w:link w:val="afe"/>
    <w:rsid w:val="00B1702D"/>
    <w:rPr>
      <w:b/>
      <w:bCs/>
    </w:rPr>
  </w:style>
  <w:style w:type="character" w:customStyle="1" w:styleId="ConsPlusNormal0">
    <w:name w:val="ConsPlusNormal Знак"/>
    <w:link w:val="ConsPlusNormal"/>
    <w:rsid w:val="00B1702D"/>
    <w:rPr>
      <w:rFonts w:eastAsia="Arial"/>
      <w:lang w:eastAsia="ar-SA"/>
    </w:rPr>
  </w:style>
  <w:style w:type="character" w:customStyle="1" w:styleId="af4">
    <w:name w:val="Абзац списка Знак"/>
    <w:link w:val="af3"/>
    <w:uiPriority w:val="34"/>
    <w:locked/>
    <w:rsid w:val="00B1702D"/>
  </w:style>
  <w:style w:type="paragraph" w:styleId="aff0">
    <w:name w:val="Title"/>
    <w:basedOn w:val="a"/>
    <w:next w:val="a"/>
    <w:link w:val="aff1"/>
    <w:qFormat/>
    <w:rsid w:val="00B1702D"/>
    <w:pPr>
      <w:pBdr>
        <w:bottom w:val="single" w:sz="8" w:space="4" w:color="4F81BD"/>
      </w:pBdr>
      <w:spacing w:after="300"/>
      <w:contextualSpacing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aff1">
    <w:name w:val="Название Знак"/>
    <w:basedOn w:val="a0"/>
    <w:link w:val="aff0"/>
    <w:rsid w:val="00B1702D"/>
    <w:rPr>
      <w:rFonts w:ascii="Calibri Light" w:hAnsi="Calibri Light"/>
      <w:b/>
      <w:bCs/>
      <w:kern w:val="28"/>
      <w:sz w:val="32"/>
      <w:szCs w:val="32"/>
      <w:lang w:eastAsia="en-US"/>
    </w:rPr>
  </w:style>
  <w:style w:type="paragraph" w:customStyle="1" w:styleId="310">
    <w:name w:val="Основной текст (3)1"/>
    <w:basedOn w:val="a"/>
    <w:rsid w:val="00B1702D"/>
    <w:pPr>
      <w:shd w:val="clear" w:color="auto" w:fill="FFFFFF"/>
      <w:spacing w:line="250" w:lineRule="exact"/>
      <w:jc w:val="both"/>
    </w:pPr>
    <w:rPr>
      <w:rFonts w:eastAsia="Courier New"/>
      <w:sz w:val="21"/>
      <w:szCs w:val="21"/>
    </w:rPr>
  </w:style>
  <w:style w:type="character" w:customStyle="1" w:styleId="markedcontent">
    <w:name w:val="markedcontent"/>
    <w:basedOn w:val="a0"/>
    <w:rsid w:val="00B1702D"/>
  </w:style>
  <w:style w:type="character" w:customStyle="1" w:styleId="43pt">
    <w:name w:val="Основной текст (4) + Интервал 3 pt"/>
    <w:rsid w:val="00B17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2">
    <w:name w:val="Подпись к таблице_"/>
    <w:link w:val="aff3"/>
    <w:rsid w:val="00B1702D"/>
    <w:rPr>
      <w:shd w:val="clear" w:color="auto" w:fill="FFFFFF"/>
    </w:rPr>
  </w:style>
  <w:style w:type="character" w:customStyle="1" w:styleId="212pt">
    <w:name w:val="Основной текст (2) + 12 pt"/>
    <w:rsid w:val="00B17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ff3">
    <w:name w:val="Подпись к таблице"/>
    <w:basedOn w:val="a"/>
    <w:link w:val="aff2"/>
    <w:rsid w:val="00B1702D"/>
    <w:pPr>
      <w:widowControl w:val="0"/>
      <w:shd w:val="clear" w:color="auto" w:fill="FFFFFF"/>
      <w:spacing w:line="0" w:lineRule="atLeast"/>
    </w:pPr>
  </w:style>
  <w:style w:type="table" w:customStyle="1" w:styleId="111">
    <w:name w:val="Сетка таблицы111"/>
    <w:basedOn w:val="a1"/>
    <w:next w:val="a7"/>
    <w:uiPriority w:val="39"/>
    <w:rsid w:val="00B170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B1702D"/>
  </w:style>
  <w:style w:type="numbering" w:customStyle="1" w:styleId="112">
    <w:name w:val="Нет списка11"/>
    <w:next w:val="a2"/>
    <w:uiPriority w:val="99"/>
    <w:semiHidden/>
    <w:unhideWhenUsed/>
    <w:rsid w:val="00B1702D"/>
  </w:style>
  <w:style w:type="table" w:customStyle="1" w:styleId="130">
    <w:name w:val="Сетка таблицы13"/>
    <w:basedOn w:val="a1"/>
    <w:next w:val="a7"/>
    <w:rsid w:val="00B17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bc98c400-434a-4842-8930-2bc398683a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EF10-B317-45BD-A26A-23042BDE7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bc98c400-434a-4842-8930-2bc398683a3f</Template>
  <TotalTime>63</TotalTime>
  <Pages>10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13154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Михалченкова</cp:lastModifiedBy>
  <cp:revision>11</cp:revision>
  <cp:lastPrinted>2024-11-11T13:16:00Z</cp:lastPrinted>
  <dcterms:created xsi:type="dcterms:W3CDTF">2024-11-06T11:33:00Z</dcterms:created>
  <dcterms:modified xsi:type="dcterms:W3CDTF">2024-11-12T08:30:00Z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10f690c6-2577-4ff9-8af7-014ea4486234</vt:lpwstr>
  </property>
</Properties>
</file>